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E1C" w:rsidRDefault="00CE7E1C" w:rsidP="00322DCA">
      <w:pPr>
        <w:spacing w:line="288" w:lineRule="auto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ОТДЕЛ ОПЕКИ И ПОПЕЧИТЕЛЬСТВА ГРАЖДАН ПО СЛЮДЯНСКОМУ РАЙОНУ МЕЖРАЙОННОГО УПРАВЛЕНИЯ </w:t>
      </w:r>
      <w:r w:rsidRPr="00322DCA">
        <w:rPr>
          <w:rFonts w:ascii="Times New Roman" w:hAnsi="Times New Roman"/>
          <w:caps/>
          <w:sz w:val="28"/>
          <w:szCs w:val="28"/>
        </w:rPr>
        <w:t>Министерств</w:t>
      </w:r>
      <w:r>
        <w:rPr>
          <w:rFonts w:ascii="Times New Roman" w:hAnsi="Times New Roman"/>
          <w:caps/>
          <w:sz w:val="28"/>
          <w:szCs w:val="28"/>
        </w:rPr>
        <w:t>А</w:t>
      </w:r>
      <w:r w:rsidRPr="00322DCA">
        <w:rPr>
          <w:rFonts w:ascii="Times New Roman" w:hAnsi="Times New Roman"/>
          <w:caps/>
          <w:sz w:val="28"/>
          <w:szCs w:val="28"/>
        </w:rPr>
        <w:t xml:space="preserve"> социального развития, опеки и попечительства Иркутской области</w:t>
      </w:r>
      <w:r>
        <w:rPr>
          <w:rFonts w:ascii="Times New Roman" w:hAnsi="Times New Roman"/>
          <w:caps/>
          <w:sz w:val="28"/>
          <w:szCs w:val="28"/>
        </w:rPr>
        <w:t xml:space="preserve"> № 1</w:t>
      </w:r>
    </w:p>
    <w:p w:rsidR="00CE7E1C" w:rsidRPr="00322DCA" w:rsidRDefault="00CE7E1C" w:rsidP="00322DCA">
      <w:pPr>
        <w:spacing w:line="288" w:lineRule="auto"/>
        <w:jc w:val="center"/>
        <w:rPr>
          <w:rFonts w:ascii="Times New Roman" w:hAnsi="Times New Roman"/>
          <w:caps/>
          <w:sz w:val="28"/>
          <w:szCs w:val="28"/>
        </w:rPr>
      </w:pPr>
      <w:r w:rsidRPr="00321277">
        <w:rPr>
          <w:rFonts w:ascii="Times New Roman" w:hAnsi="Times New Roman"/>
          <w:cap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pt;height:263.25pt;mso-position-horizontal-relative:char;mso-position-vertical-relative:line">
            <v:imagedata r:id="rId5" o:title=""/>
          </v:shape>
        </w:pict>
      </w:r>
    </w:p>
    <w:p w:rsidR="00CE7E1C" w:rsidRPr="00322DCA" w:rsidRDefault="00CE7E1C" w:rsidP="008F75EA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В</w:t>
      </w:r>
      <w:r w:rsidRPr="00322DCA">
        <w:rPr>
          <w:rFonts w:ascii="Times New Roman" w:hAnsi="Times New Roman"/>
          <w:b/>
          <w:sz w:val="36"/>
          <w:szCs w:val="36"/>
        </w:rPr>
        <w:t>зыскание алиментов на детей, оставшихся без попечения родителей</w:t>
      </w:r>
    </w:p>
    <w:p w:rsidR="00CE7E1C" w:rsidRPr="00322DCA" w:rsidRDefault="00CE7E1C" w:rsidP="00322DCA">
      <w:pPr>
        <w:jc w:val="center"/>
        <w:rPr>
          <w:bCs/>
          <w:caps/>
          <w:sz w:val="28"/>
          <w:szCs w:val="28"/>
        </w:rPr>
      </w:pPr>
      <w:r w:rsidRPr="00322DCA">
        <w:t xml:space="preserve"> (Практическое руководство) </w:t>
      </w:r>
    </w:p>
    <w:p w:rsidR="00CE7E1C" w:rsidRDefault="00CE7E1C" w:rsidP="00322DCA">
      <w:pPr>
        <w:widowControl w:val="0"/>
        <w:tabs>
          <w:tab w:val="left" w:pos="1134"/>
          <w:tab w:val="left" w:pos="11340"/>
        </w:tabs>
        <w:spacing w:after="80"/>
        <w:ind w:right="57"/>
        <w:jc w:val="center"/>
        <w:rPr>
          <w:rFonts w:ascii="Times New Roman" w:hAnsi="Times New Roman"/>
          <w:sz w:val="28"/>
          <w:szCs w:val="28"/>
          <w:lang w:val="bg-BG" w:eastAsia="bg-BG"/>
        </w:rPr>
      </w:pPr>
      <w:r w:rsidRPr="00321277">
        <w:rPr>
          <w:rFonts w:ascii="Times New Roman" w:hAnsi="Times New Roman"/>
          <w:b/>
          <w:noProof/>
          <w:sz w:val="24"/>
          <w:szCs w:val="24"/>
        </w:rPr>
        <w:pict>
          <v:shape id="_x0000_i1026" type="#_x0000_t75" style="width:396.75pt;height:271.5pt">
            <v:imagedata r:id="rId6" o:title=""/>
          </v:shape>
        </w:pict>
      </w:r>
    </w:p>
    <w:p w:rsidR="00CE7E1C" w:rsidRDefault="00CE7E1C" w:rsidP="000E20EF">
      <w:pPr>
        <w:widowControl w:val="0"/>
        <w:tabs>
          <w:tab w:val="left" w:pos="1134"/>
          <w:tab w:val="left" w:pos="11340"/>
        </w:tabs>
        <w:spacing w:after="80"/>
        <w:ind w:right="57"/>
        <w:jc w:val="center"/>
        <w:rPr>
          <w:rFonts w:ascii="Times New Roman" w:hAnsi="Times New Roman"/>
          <w:sz w:val="28"/>
          <w:szCs w:val="28"/>
          <w:lang w:val="bg-BG" w:eastAsia="bg-BG"/>
        </w:rPr>
      </w:pPr>
    </w:p>
    <w:p w:rsidR="00CE7E1C" w:rsidRPr="00322DCA" w:rsidRDefault="00CE7E1C" w:rsidP="000E20EF">
      <w:pPr>
        <w:widowControl w:val="0"/>
        <w:tabs>
          <w:tab w:val="left" w:pos="1134"/>
          <w:tab w:val="left" w:pos="11340"/>
        </w:tabs>
        <w:spacing w:after="80"/>
        <w:ind w:right="57"/>
        <w:jc w:val="center"/>
        <w:rPr>
          <w:rFonts w:ascii="Times New Roman" w:hAnsi="Times New Roman"/>
          <w:sz w:val="28"/>
          <w:szCs w:val="28"/>
          <w:lang w:val="bg-BG" w:eastAsia="bg-BG"/>
        </w:rPr>
      </w:pPr>
    </w:p>
    <w:p w:rsidR="00CE7E1C" w:rsidRPr="00322DCA" w:rsidRDefault="00CE7E1C" w:rsidP="00322DCA">
      <w:pPr>
        <w:jc w:val="center"/>
        <w:rPr>
          <w:rFonts w:ascii="Times New Roman" w:hAnsi="Times New Roman"/>
          <w:sz w:val="28"/>
          <w:szCs w:val="28"/>
        </w:rPr>
      </w:pPr>
    </w:p>
    <w:p w:rsidR="00CE7E1C" w:rsidRPr="00B04BB5" w:rsidRDefault="00CE7E1C" w:rsidP="00322DCA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В соответствии с Семейным кодексом Российской Федерации (далее - Кодекс) родители обязаны содержать своих несовершеннолетних детей и нетрудоспособных совершеннолетних детей, нуждающихся в помощи.</w:t>
      </w:r>
    </w:p>
    <w:p w:rsidR="00CE7E1C" w:rsidRPr="00B04BB5" w:rsidRDefault="00CE7E1C" w:rsidP="00322DCA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Ст. 145 Семейного кодекса РФ регламентирует, что опека или попечительство устанавливаются над детьми, оставшимися без попечения родителей, в целях их содержания, воспитания и образования, а также для защиты их прав и интересов.</w:t>
      </w:r>
    </w:p>
    <w:p w:rsidR="00CE7E1C" w:rsidRPr="00B04BB5" w:rsidRDefault="00CE7E1C" w:rsidP="00322DCA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 xml:space="preserve">Таким образом, в целях защиты имущественных прав несовершеннолетних на опекуна (попечителя), как на законного представителя ребенка, возлагается обязанность контролировать исполнение родителями обязанности по выплате алиментов на содержание ребенка.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71"/>
      </w:tblGrid>
      <w:tr w:rsidR="00CE7E1C" w:rsidRPr="009C4091" w:rsidTr="009C4091">
        <w:tc>
          <w:tcPr>
            <w:tcW w:w="9571" w:type="dxa"/>
          </w:tcPr>
          <w:p w:rsidR="00CE7E1C" w:rsidRPr="009C4091" w:rsidRDefault="00CE7E1C" w:rsidP="009C4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091">
              <w:rPr>
                <w:rFonts w:ascii="Times New Roman" w:hAnsi="Times New Roman"/>
                <w:b/>
                <w:sz w:val="24"/>
                <w:szCs w:val="24"/>
              </w:rPr>
              <w:t>Опасения</w:t>
            </w:r>
          </w:p>
        </w:tc>
      </w:tr>
      <w:tr w:rsidR="00CE7E1C" w:rsidRPr="009C4091" w:rsidTr="009C4091">
        <w:tc>
          <w:tcPr>
            <w:tcW w:w="9571" w:type="dxa"/>
          </w:tcPr>
          <w:p w:rsidR="00CE7E1C" w:rsidRPr="009C4091" w:rsidRDefault="00CE7E1C" w:rsidP="009C4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091">
              <w:rPr>
                <w:rFonts w:ascii="Times New Roman" w:hAnsi="Times New Roman"/>
                <w:sz w:val="24"/>
                <w:szCs w:val="24"/>
              </w:rPr>
              <w:t xml:space="preserve">Многие опекуны не хотят заниматься алиментами, потому что боятся, что потом кровные родители будут претендовать на алименты от детей. Однако согласно </w:t>
            </w:r>
            <w:r w:rsidRPr="009C4091">
              <w:rPr>
                <w:rFonts w:ascii="Times New Roman" w:hAnsi="Times New Roman"/>
                <w:b/>
                <w:sz w:val="24"/>
                <w:szCs w:val="24"/>
              </w:rPr>
              <w:t>п.5</w:t>
            </w:r>
            <w:r w:rsidRPr="009C40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4091">
              <w:rPr>
                <w:rFonts w:ascii="Times New Roman" w:hAnsi="Times New Roman"/>
                <w:b/>
                <w:sz w:val="24"/>
                <w:szCs w:val="24"/>
              </w:rPr>
              <w:t>Статьи 87. Гл.13 СК РФ «Обязанности совершеннолетних детей по содержанию родителей»,</w:t>
            </w:r>
            <w:r w:rsidRPr="009C4091">
              <w:rPr>
                <w:rFonts w:ascii="Times New Roman" w:hAnsi="Times New Roman"/>
                <w:sz w:val="24"/>
                <w:szCs w:val="24"/>
              </w:rPr>
              <w:t xml:space="preserve"> Дети могут быть освобождены от обязанности по содержанию своих нетрудоспособных нуждающихся в помощи родителей, если судом будет установлено, что родители уклонялись от выполнения обязанностей родителей, и </w:t>
            </w:r>
            <w:r w:rsidRPr="009C4091">
              <w:rPr>
                <w:rFonts w:ascii="Times New Roman" w:hAnsi="Times New Roman"/>
                <w:b/>
                <w:sz w:val="24"/>
                <w:szCs w:val="24"/>
              </w:rPr>
              <w:t>Дети освобождаются от уплаты алиментов родителям, лишенным родительских прав.</w:t>
            </w:r>
          </w:p>
        </w:tc>
      </w:tr>
    </w:tbl>
    <w:p w:rsidR="00CE7E1C" w:rsidRPr="00B04BB5" w:rsidRDefault="00CE7E1C" w:rsidP="008748F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Взыскание алиментов с кровных родителей, как правило, дело неблагодарное, потому что большинство кровных родителей ведут асоциальный образ жизни и взыскать с них нечего. Однако по закону опекун обязан этим заниматься.</w:t>
      </w:r>
    </w:p>
    <w:p w:rsidR="00CE7E1C" w:rsidRPr="00B04BB5" w:rsidRDefault="00CE7E1C" w:rsidP="000B1FE0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b/>
          <w:sz w:val="24"/>
          <w:szCs w:val="24"/>
        </w:rPr>
        <w:t>Необходимый минимум по взысканию алиментов</w:t>
      </w:r>
    </w:p>
    <w:p w:rsidR="00CE7E1C" w:rsidRPr="00B04BB5" w:rsidRDefault="00CE7E1C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Если родители вашего подопечного лишены или ограничены в родительских правах Вам необходимо иметь следующие документы:</w:t>
      </w:r>
    </w:p>
    <w:p w:rsidR="00CE7E1C" w:rsidRPr="00B04BB5" w:rsidRDefault="00CE7E1C" w:rsidP="000E20EF">
      <w:pPr>
        <w:pStyle w:val="ListParagraph"/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tLeast"/>
        <w:ind w:left="0" w:firstLine="540"/>
        <w:jc w:val="both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Решение суда о взыскании алиментов с отметкой о вступлении в законную силу;</w:t>
      </w:r>
    </w:p>
    <w:p w:rsidR="00CE7E1C" w:rsidRPr="00B04BB5" w:rsidRDefault="00CE7E1C" w:rsidP="000E20EF">
      <w:pPr>
        <w:pStyle w:val="ListParagraph"/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tLeast"/>
        <w:ind w:left="0" w:firstLine="540"/>
        <w:jc w:val="both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Копия Исполнительного листа с отметкой судебных приставов (либо с сопроводительным письмом с отметкой суд приставов или почтовым уведомлением);</w:t>
      </w:r>
    </w:p>
    <w:p w:rsidR="00CE7E1C" w:rsidRPr="00B04BB5" w:rsidRDefault="00CE7E1C" w:rsidP="000E20EF">
      <w:pPr>
        <w:pStyle w:val="ListParagraph"/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tLeast"/>
        <w:ind w:left="0" w:firstLine="540"/>
        <w:jc w:val="both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Постановление о возбуждении Исполнительного производства;</w:t>
      </w:r>
    </w:p>
    <w:p w:rsidR="00CE7E1C" w:rsidRPr="00B04BB5" w:rsidRDefault="00CE7E1C" w:rsidP="000E20EF">
      <w:pPr>
        <w:pStyle w:val="ListParagraph"/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tLeast"/>
        <w:ind w:left="0" w:firstLine="540"/>
        <w:jc w:val="both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Справку о принятых судебным приставом мерах по взысканию алиментов на текущий момент;</w:t>
      </w:r>
    </w:p>
    <w:p w:rsidR="00CE7E1C" w:rsidRPr="00B04BB5" w:rsidRDefault="00CE7E1C" w:rsidP="000E20EF">
      <w:pPr>
        <w:pStyle w:val="ListParagraph"/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tLeast"/>
        <w:ind w:left="0" w:firstLine="540"/>
        <w:jc w:val="both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Расчет задолженности.</w:t>
      </w:r>
    </w:p>
    <w:p w:rsidR="00CE7E1C" w:rsidRPr="00B04BB5" w:rsidRDefault="00CE7E1C" w:rsidP="000E20EF">
      <w:pPr>
        <w:spacing w:after="0" w:line="240" w:lineRule="atLeast"/>
        <w:ind w:firstLine="567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Все эти документы должны быть перед</w:t>
      </w:r>
      <w:r>
        <w:rPr>
          <w:rFonts w:ascii="Times New Roman" w:hAnsi="Times New Roman"/>
          <w:sz w:val="24"/>
          <w:szCs w:val="24"/>
        </w:rPr>
        <w:t xml:space="preserve">аны Вам при установлении </w:t>
      </w:r>
      <w:r w:rsidRPr="00B04BB5">
        <w:rPr>
          <w:rFonts w:ascii="Times New Roman" w:hAnsi="Times New Roman"/>
          <w:sz w:val="24"/>
          <w:szCs w:val="24"/>
        </w:rPr>
        <w:t>опеки. Последние два пункта (Справку и расчет задолженности) желательно обновлять каждые полгода.</w:t>
      </w:r>
    </w:p>
    <w:p w:rsidR="00CE7E1C" w:rsidRDefault="00CE7E1C" w:rsidP="000E20EF">
      <w:pPr>
        <w:spacing w:after="0" w:line="240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85764">
        <w:rPr>
          <w:rFonts w:ascii="Times New Roman" w:hAnsi="Times New Roman"/>
          <w:sz w:val="24"/>
          <w:szCs w:val="24"/>
        </w:rPr>
        <w:t>Если исполнительный лист был, как положено, передан в Службу судебных приставов (далее ССП), то информацию о должнике можно получить в интернете на</w:t>
      </w:r>
      <w:r w:rsidRPr="00B04BB5">
        <w:rPr>
          <w:rFonts w:ascii="Times New Roman" w:hAnsi="Times New Roman"/>
          <w:b/>
          <w:sz w:val="24"/>
          <w:szCs w:val="24"/>
        </w:rPr>
        <w:t xml:space="preserve"> сайте Федеральной службы судебных приставов по адресу </w:t>
      </w:r>
      <w:hyperlink r:id="rId7" w:history="1">
        <w:r w:rsidRPr="003D6E8F">
          <w:rPr>
            <w:rStyle w:val="Hyperlink"/>
            <w:rFonts w:ascii="Times New Roman" w:hAnsi="Times New Roman"/>
            <w:b/>
            <w:sz w:val="24"/>
            <w:szCs w:val="24"/>
          </w:rPr>
          <w:t>http://fssprus.ru/</w:t>
        </w:r>
      </w:hyperlink>
    </w:p>
    <w:p w:rsidR="00CE7E1C" w:rsidRDefault="00CE7E1C" w:rsidP="000E20EF">
      <w:pPr>
        <w:spacing w:after="0" w:line="240" w:lineRule="atLeast"/>
        <w:ind w:firstLine="540"/>
        <w:jc w:val="both"/>
        <w:rPr>
          <w:rFonts w:ascii="Times New Roman" w:hAnsi="Times New Roman"/>
          <w:b/>
          <w:noProof/>
          <w:sz w:val="24"/>
          <w:szCs w:val="24"/>
        </w:rPr>
      </w:pPr>
      <w:r w:rsidRPr="00D85764">
        <w:rPr>
          <w:rFonts w:ascii="Times New Roman" w:hAnsi="Times New Roman"/>
          <w:sz w:val="24"/>
          <w:szCs w:val="24"/>
        </w:rPr>
        <w:t xml:space="preserve">Или, если должник живет в </w:t>
      </w:r>
      <w:r>
        <w:rPr>
          <w:rFonts w:ascii="Times New Roman" w:hAnsi="Times New Roman"/>
          <w:sz w:val="24"/>
          <w:szCs w:val="24"/>
        </w:rPr>
        <w:t>Иркутск</w:t>
      </w:r>
      <w:r w:rsidRPr="00D85764">
        <w:rPr>
          <w:rFonts w:ascii="Times New Roman" w:hAnsi="Times New Roman"/>
          <w:sz w:val="24"/>
          <w:szCs w:val="24"/>
        </w:rPr>
        <w:t>е, на</w:t>
      </w:r>
      <w:r w:rsidRPr="00B04BB5">
        <w:rPr>
          <w:rFonts w:ascii="Times New Roman" w:hAnsi="Times New Roman"/>
          <w:b/>
          <w:sz w:val="24"/>
          <w:szCs w:val="24"/>
        </w:rPr>
        <w:t xml:space="preserve"> сайте Управления Федеральной службы судебных приставов по </w:t>
      </w:r>
      <w:r>
        <w:rPr>
          <w:rFonts w:ascii="Times New Roman" w:hAnsi="Times New Roman"/>
          <w:b/>
          <w:sz w:val="24"/>
          <w:szCs w:val="24"/>
        </w:rPr>
        <w:t>Иркутской области</w:t>
      </w:r>
      <w:r w:rsidRPr="00B04BB5">
        <w:rPr>
          <w:rFonts w:ascii="Times New Roman" w:hAnsi="Times New Roman"/>
          <w:b/>
          <w:sz w:val="24"/>
          <w:szCs w:val="24"/>
        </w:rPr>
        <w:t xml:space="preserve"> по адресу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hyperlink r:id="rId8" w:history="1">
        <w:r w:rsidRPr="00564F20">
          <w:rPr>
            <w:rStyle w:val="Hyperlink"/>
            <w:rFonts w:ascii="Times New Roman" w:hAnsi="Times New Roman"/>
            <w:b/>
            <w:sz w:val="24"/>
            <w:szCs w:val="24"/>
          </w:rPr>
          <w:t>http://r38.fssprus.ru/</w:t>
        </w:r>
      </w:hyperlink>
    </w:p>
    <w:p w:rsidR="00CE7E1C" w:rsidRPr="00B07A0D" w:rsidRDefault="00CE7E1C" w:rsidP="000E20EF">
      <w:pPr>
        <w:spacing w:after="0" w:line="240" w:lineRule="atLeast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321277">
        <w:rPr>
          <w:rFonts w:ascii="Times New Roman" w:hAnsi="Times New Roman"/>
          <w:b/>
          <w:sz w:val="24"/>
          <w:szCs w:val="24"/>
        </w:rPr>
        <w:pict>
          <v:shape id="_x0000_i1027" type="#_x0000_t75" style="width:387pt;height:211.5pt">
            <v:imagedata r:id="rId9" o:title=""/>
          </v:shape>
        </w:pict>
      </w:r>
    </w:p>
    <w:p w:rsidR="00CE7E1C" w:rsidRDefault="00CE7E1C" w:rsidP="00B11893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85764">
        <w:rPr>
          <w:rFonts w:ascii="Times New Roman" w:hAnsi="Times New Roman"/>
          <w:sz w:val="24"/>
          <w:szCs w:val="24"/>
        </w:rPr>
        <w:t>При нажатии на оранжевую кнопку «Узнать о долгах» откроется окно для ввода данных должника.</w:t>
      </w:r>
    </w:p>
    <w:p w:rsidR="00CE7E1C" w:rsidRPr="00D35393" w:rsidRDefault="00CE7E1C" w:rsidP="00B11893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321277">
        <w:rPr>
          <w:rFonts w:ascii="Times New Roman" w:hAnsi="Times New Roman"/>
          <w:sz w:val="24"/>
          <w:szCs w:val="24"/>
        </w:rPr>
        <w:pict>
          <v:shape id="_x0000_i1028" type="#_x0000_t75" style="width:375.75pt;height:222.75pt">
            <v:imagedata r:id="rId10" o:title=""/>
          </v:shape>
        </w:pict>
      </w:r>
    </w:p>
    <w:p w:rsidR="00CE7E1C" w:rsidRDefault="00CE7E1C" w:rsidP="00B11893">
      <w:pPr>
        <w:jc w:val="both"/>
        <w:rPr>
          <w:rFonts w:ascii="Times New Roman" w:hAnsi="Times New Roman"/>
          <w:sz w:val="24"/>
          <w:szCs w:val="24"/>
        </w:rPr>
      </w:pPr>
      <w:r w:rsidRPr="00D85764">
        <w:rPr>
          <w:rFonts w:ascii="Times New Roman" w:hAnsi="Times New Roman"/>
          <w:sz w:val="24"/>
          <w:szCs w:val="24"/>
        </w:rPr>
        <w:t>При введении необходимых данных и нажатии кнопки «ПОИСК» откро</w:t>
      </w:r>
      <w:r>
        <w:rPr>
          <w:rFonts w:ascii="Times New Roman" w:hAnsi="Times New Roman"/>
          <w:sz w:val="24"/>
          <w:szCs w:val="24"/>
        </w:rPr>
        <w:t>й</w:t>
      </w:r>
      <w:r w:rsidRPr="00D85764">
        <w:rPr>
          <w:rFonts w:ascii="Times New Roman" w:hAnsi="Times New Roman"/>
          <w:sz w:val="24"/>
          <w:szCs w:val="24"/>
        </w:rPr>
        <w:t>те окно с данными исполнительного производства</w:t>
      </w:r>
    </w:p>
    <w:p w:rsidR="00CE7E1C" w:rsidRPr="001C4863" w:rsidRDefault="00CE7E1C" w:rsidP="00B11893">
      <w:pPr>
        <w:jc w:val="both"/>
        <w:rPr>
          <w:rFonts w:ascii="Times New Roman" w:hAnsi="Times New Roman"/>
          <w:sz w:val="24"/>
          <w:szCs w:val="24"/>
        </w:rPr>
      </w:pPr>
      <w:r w:rsidRPr="00321277">
        <w:rPr>
          <w:rFonts w:ascii="Times New Roman" w:hAnsi="Times New Roman"/>
          <w:sz w:val="24"/>
          <w:szCs w:val="24"/>
        </w:rPr>
        <w:pict>
          <v:shape id="_x0000_i1029" type="#_x0000_t75" style="width:447pt;height:273pt">
            <v:imagedata r:id="rId11" o:title=""/>
          </v:shape>
        </w:pict>
      </w:r>
    </w:p>
    <w:p w:rsidR="00CE7E1C" w:rsidRPr="00B04BB5" w:rsidRDefault="00CE7E1C" w:rsidP="00122D6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Если исполнительное производство возбуждено, то на этой страничке Вы узнаете адрес Отдела судебных приставов, фамилию Судебного пристава-исполнителя его телефон и другие сведения.</w:t>
      </w:r>
    </w:p>
    <w:p w:rsidR="00CE7E1C" w:rsidRPr="00B04BB5" w:rsidRDefault="00CE7E1C" w:rsidP="00122D6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 xml:space="preserve">Кроме </w:t>
      </w:r>
      <w:r>
        <w:rPr>
          <w:rFonts w:ascii="Times New Roman" w:hAnsi="Times New Roman"/>
          <w:sz w:val="24"/>
          <w:szCs w:val="24"/>
        </w:rPr>
        <w:t>э</w:t>
      </w:r>
      <w:r w:rsidRPr="00B04BB5">
        <w:rPr>
          <w:rFonts w:ascii="Times New Roman" w:hAnsi="Times New Roman"/>
          <w:sz w:val="24"/>
          <w:szCs w:val="24"/>
        </w:rPr>
        <w:t xml:space="preserve">того, вы можете подписаться на почтовую рассылку об изменениях в банке данных исполнительных производств по адресу </w:t>
      </w:r>
      <w:hyperlink r:id="rId12" w:history="1">
        <w:r w:rsidRPr="00B04BB5">
          <w:rPr>
            <w:rStyle w:val="Hyperlink"/>
            <w:rFonts w:ascii="Times New Roman" w:hAnsi="Times New Roman"/>
            <w:sz w:val="24"/>
            <w:szCs w:val="24"/>
          </w:rPr>
          <w:t>http://fssprus.ru/subs/</w:t>
        </w:r>
      </w:hyperlink>
      <w:r w:rsidRPr="00B04BB5">
        <w:rPr>
          <w:rFonts w:ascii="Times New Roman" w:hAnsi="Times New Roman"/>
          <w:sz w:val="24"/>
          <w:szCs w:val="24"/>
        </w:rPr>
        <w:t xml:space="preserve"> Подписавшись на рассылку, Вы всегда будете в курсе всех изменений</w:t>
      </w:r>
      <w:r>
        <w:rPr>
          <w:rFonts w:ascii="Times New Roman" w:hAnsi="Times New Roman"/>
          <w:sz w:val="24"/>
          <w:szCs w:val="24"/>
        </w:rPr>
        <w:t xml:space="preserve"> по данному делу</w:t>
      </w:r>
      <w:r w:rsidRPr="00B04BB5">
        <w:rPr>
          <w:rFonts w:ascii="Times New Roman" w:hAnsi="Times New Roman"/>
          <w:sz w:val="24"/>
          <w:szCs w:val="24"/>
        </w:rPr>
        <w:t>.</w:t>
      </w:r>
    </w:p>
    <w:p w:rsidR="00CE7E1C" w:rsidRPr="00B04BB5" w:rsidRDefault="00CE7E1C" w:rsidP="00122D6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 xml:space="preserve">На этих же сайтах можно узнать находится ли должник в розыске. </w:t>
      </w:r>
      <w:r>
        <w:rPr>
          <w:rFonts w:ascii="Times New Roman" w:hAnsi="Times New Roman"/>
          <w:sz w:val="24"/>
          <w:szCs w:val="24"/>
        </w:rPr>
        <w:t>При нажатии</w:t>
      </w:r>
      <w:r w:rsidRPr="00B04BB5">
        <w:rPr>
          <w:rFonts w:ascii="Times New Roman" w:hAnsi="Times New Roman"/>
          <w:sz w:val="24"/>
          <w:szCs w:val="24"/>
        </w:rPr>
        <w:t xml:space="preserve"> на надпись </w:t>
      </w:r>
      <w:r w:rsidRPr="00B04BB5">
        <w:rPr>
          <w:rFonts w:ascii="Times New Roman" w:hAnsi="Times New Roman"/>
          <w:b/>
          <w:sz w:val="24"/>
          <w:szCs w:val="24"/>
        </w:rPr>
        <w:t xml:space="preserve">«Реестр розыска по исполнительным производствам» </w:t>
      </w:r>
      <w:r>
        <w:rPr>
          <w:rFonts w:ascii="Times New Roman" w:hAnsi="Times New Roman"/>
          <w:sz w:val="24"/>
          <w:szCs w:val="24"/>
        </w:rPr>
        <w:t>откроется</w:t>
      </w:r>
      <w:r w:rsidRPr="00B04BB5">
        <w:rPr>
          <w:rFonts w:ascii="Times New Roman" w:hAnsi="Times New Roman"/>
          <w:sz w:val="24"/>
          <w:szCs w:val="24"/>
        </w:rPr>
        <w:t xml:space="preserve"> таблиц</w:t>
      </w:r>
      <w:r>
        <w:rPr>
          <w:rFonts w:ascii="Times New Roman" w:hAnsi="Times New Roman"/>
          <w:sz w:val="24"/>
          <w:szCs w:val="24"/>
        </w:rPr>
        <w:t>а</w:t>
      </w:r>
      <w:r w:rsidRPr="00B04BB5">
        <w:rPr>
          <w:rFonts w:ascii="Times New Roman" w:hAnsi="Times New Roman"/>
          <w:sz w:val="24"/>
          <w:szCs w:val="24"/>
        </w:rPr>
        <w:t xml:space="preserve"> с данными по розыску. </w:t>
      </w:r>
    </w:p>
    <w:p w:rsidR="00CE7E1C" w:rsidRDefault="00CE7E1C" w:rsidP="00122D6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321277">
        <w:rPr>
          <w:rFonts w:ascii="Times New Roman" w:hAnsi="Times New Roman"/>
          <w:noProof/>
          <w:sz w:val="24"/>
          <w:szCs w:val="24"/>
        </w:rPr>
        <w:pict>
          <v:shape id="Рисунок 13" o:spid="_x0000_i1030" type="#_x0000_t75" style="width:391.5pt;height:259.5pt;visibility:visible">
            <v:imagedata r:id="rId13" o:title=""/>
          </v:shape>
        </w:pict>
      </w:r>
    </w:p>
    <w:p w:rsidR="00CE7E1C" w:rsidRPr="00F929B7" w:rsidRDefault="00CE7E1C" w:rsidP="000E20EF">
      <w:pPr>
        <w:spacing w:after="0" w:line="240" w:lineRule="atLeast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F929B7">
        <w:rPr>
          <w:rFonts w:ascii="Times New Roman" w:hAnsi="Times New Roman"/>
          <w:b/>
          <w:sz w:val="24"/>
          <w:szCs w:val="24"/>
        </w:rPr>
        <w:t>Если местонахождение Исполнительного листа неизвестно</w:t>
      </w:r>
    </w:p>
    <w:p w:rsidR="00CE7E1C" w:rsidRPr="00F929B7" w:rsidRDefault="00CE7E1C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Если Вам </w:t>
      </w:r>
      <w:r>
        <w:rPr>
          <w:rFonts w:ascii="Times New Roman" w:hAnsi="Times New Roman"/>
          <w:sz w:val="24"/>
          <w:szCs w:val="24"/>
        </w:rPr>
        <w:t>о</w:t>
      </w:r>
      <w:r w:rsidRPr="00F929B7">
        <w:rPr>
          <w:rFonts w:ascii="Times New Roman" w:hAnsi="Times New Roman"/>
          <w:sz w:val="24"/>
          <w:szCs w:val="24"/>
        </w:rPr>
        <w:t xml:space="preserve">рганы опеки и попечительства передали только решение суда, а местонахождение Исполнительного листа (ИЛ) неизвестно и в Банке данных исполнительных производств на </w:t>
      </w:r>
      <w:r w:rsidRPr="00F929B7">
        <w:rPr>
          <w:rFonts w:ascii="Times New Roman" w:hAnsi="Times New Roman"/>
          <w:b/>
          <w:sz w:val="24"/>
          <w:szCs w:val="24"/>
        </w:rPr>
        <w:t xml:space="preserve">сайте Федеральной службы судебных приставов (далее ФССП) по адресу </w:t>
      </w:r>
      <w:hyperlink r:id="rId14" w:history="1">
        <w:r w:rsidRPr="00F929B7">
          <w:rPr>
            <w:rStyle w:val="Hyperlink"/>
            <w:rFonts w:ascii="Times New Roman" w:hAnsi="Times New Roman"/>
            <w:b/>
            <w:sz w:val="24"/>
            <w:szCs w:val="24"/>
          </w:rPr>
          <w:t>http://fssprus.ru/</w:t>
        </w:r>
      </w:hyperlink>
      <w:r w:rsidRPr="00F929B7">
        <w:rPr>
          <w:rFonts w:ascii="Times New Roman" w:hAnsi="Times New Roman"/>
          <w:sz w:val="24"/>
          <w:szCs w:val="24"/>
        </w:rPr>
        <w:t xml:space="preserve"> о должнике нет никаких сведений, то первое, что Вам необходимо сделать, это убедиться в суде, что ИЛ вообще выдавался. Сплошь и рядом истец забывает получить ИЛ. В этом случае вам необходимо только получить ИЛ и передать его в Службу судебных приставов.</w:t>
      </w:r>
    </w:p>
    <w:p w:rsidR="00CE7E1C" w:rsidRPr="00F929B7" w:rsidRDefault="00CE7E1C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Узнать, получал ли кто-то ИЛ можно в суде в материалах дела. </w:t>
      </w:r>
    </w:p>
    <w:p w:rsidR="00CE7E1C" w:rsidRPr="00F929B7" w:rsidRDefault="00CE7E1C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Гражданское д</w:t>
      </w:r>
      <w:r w:rsidRPr="00F929B7">
        <w:rPr>
          <w:rFonts w:ascii="Times New Roman" w:hAnsi="Times New Roman"/>
          <w:sz w:val="24"/>
          <w:szCs w:val="24"/>
        </w:rPr>
        <w:t>ело хранится в канцелярии суда, а по истечении года, в котором дело было рассмотрено, оно передается в архив суда.</w:t>
      </w:r>
    </w:p>
    <w:p w:rsidR="00CE7E1C" w:rsidRPr="00F929B7" w:rsidRDefault="00CE7E1C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 Ознакомиться с </w:t>
      </w:r>
      <w:r>
        <w:rPr>
          <w:rFonts w:ascii="Times New Roman" w:hAnsi="Times New Roman"/>
          <w:sz w:val="24"/>
          <w:szCs w:val="24"/>
        </w:rPr>
        <w:t>делом</w:t>
      </w:r>
      <w:r w:rsidRPr="00F929B7">
        <w:rPr>
          <w:rFonts w:ascii="Times New Roman" w:hAnsi="Times New Roman"/>
          <w:sz w:val="24"/>
          <w:szCs w:val="24"/>
        </w:rPr>
        <w:t xml:space="preserve"> можно в часы работы архива</w:t>
      </w:r>
      <w:r>
        <w:rPr>
          <w:rFonts w:ascii="Times New Roman" w:hAnsi="Times New Roman"/>
          <w:sz w:val="24"/>
          <w:szCs w:val="24"/>
        </w:rPr>
        <w:t xml:space="preserve"> (канцелярии)</w:t>
      </w:r>
      <w:r w:rsidRPr="00F929B7">
        <w:rPr>
          <w:rFonts w:ascii="Times New Roman" w:hAnsi="Times New Roman"/>
          <w:sz w:val="24"/>
          <w:szCs w:val="24"/>
        </w:rPr>
        <w:t xml:space="preserve"> по письменному заявлению на имя председателя суда.</w:t>
      </w:r>
    </w:p>
    <w:p w:rsidR="00CE7E1C" w:rsidRPr="00F929B7" w:rsidRDefault="00CE7E1C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ИЛ не выдавался, то Вы его можете получить </w:t>
      </w:r>
      <w:r w:rsidRPr="00F929B7">
        <w:rPr>
          <w:rFonts w:ascii="Times New Roman" w:hAnsi="Times New Roman"/>
          <w:sz w:val="24"/>
          <w:szCs w:val="24"/>
        </w:rPr>
        <w:t>по письменному заявлению на имя председателя суда.</w:t>
      </w:r>
    </w:p>
    <w:p w:rsidR="00CE7E1C" w:rsidRDefault="00CE7E1C" w:rsidP="00384C5C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В случае если ИЛ был получен, то в деле должны быть сведения о том, кто его получил.  </w:t>
      </w:r>
    </w:p>
    <w:p w:rsidR="00CE7E1C" w:rsidRDefault="00CE7E1C" w:rsidP="00384C5C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Если вам не удалось найти ИЛ, вам необходимо </w:t>
      </w:r>
      <w:r>
        <w:rPr>
          <w:rFonts w:ascii="Times New Roman" w:hAnsi="Times New Roman"/>
          <w:sz w:val="24"/>
          <w:szCs w:val="24"/>
        </w:rPr>
        <w:t xml:space="preserve">обратиться в суд за выдачей </w:t>
      </w:r>
      <w:r w:rsidRPr="00F929B7">
        <w:rPr>
          <w:rFonts w:ascii="Times New Roman" w:hAnsi="Times New Roman"/>
          <w:sz w:val="24"/>
          <w:szCs w:val="24"/>
        </w:rPr>
        <w:t>Дубликат</w:t>
      </w:r>
      <w:r>
        <w:rPr>
          <w:rFonts w:ascii="Times New Roman" w:hAnsi="Times New Roman"/>
          <w:sz w:val="24"/>
          <w:szCs w:val="24"/>
        </w:rPr>
        <w:t>а</w:t>
      </w:r>
      <w:r w:rsidRPr="00F929B7">
        <w:rPr>
          <w:rFonts w:ascii="Times New Roman" w:hAnsi="Times New Roman"/>
          <w:sz w:val="24"/>
          <w:szCs w:val="24"/>
        </w:rPr>
        <w:t xml:space="preserve"> ИЛ</w:t>
      </w:r>
      <w:r>
        <w:rPr>
          <w:rFonts w:ascii="Times New Roman" w:hAnsi="Times New Roman"/>
          <w:sz w:val="24"/>
          <w:szCs w:val="24"/>
        </w:rPr>
        <w:t xml:space="preserve"> (образец заявления прилагается)</w:t>
      </w:r>
      <w:r w:rsidRPr="00F929B7">
        <w:rPr>
          <w:rFonts w:ascii="Times New Roman" w:hAnsi="Times New Roman"/>
          <w:sz w:val="24"/>
          <w:szCs w:val="24"/>
        </w:rPr>
        <w:t>.</w:t>
      </w:r>
    </w:p>
    <w:p w:rsidR="00CE7E1C" w:rsidRPr="00F929B7" w:rsidRDefault="00CE7E1C" w:rsidP="000E20EF">
      <w:pPr>
        <w:spacing w:after="0" w:line="240" w:lineRule="atLeast"/>
        <w:ind w:firstLine="567"/>
        <w:rPr>
          <w:rFonts w:ascii="Times New Roman" w:hAnsi="Times New Roman"/>
          <w:sz w:val="24"/>
          <w:szCs w:val="24"/>
        </w:rPr>
      </w:pPr>
    </w:p>
    <w:p w:rsidR="00CE7E1C" w:rsidRPr="00F929B7" w:rsidRDefault="00CE7E1C" w:rsidP="007106BD">
      <w:pPr>
        <w:tabs>
          <w:tab w:val="left" w:pos="900"/>
        </w:tabs>
        <w:spacing w:line="240" w:lineRule="atLeast"/>
        <w:ind w:firstLine="567"/>
        <w:rPr>
          <w:rFonts w:ascii="Times New Roman" w:hAnsi="Times New Roman"/>
          <w:b/>
          <w:sz w:val="24"/>
          <w:szCs w:val="24"/>
        </w:rPr>
      </w:pPr>
      <w:r w:rsidRPr="00F929B7">
        <w:rPr>
          <w:rFonts w:ascii="Times New Roman" w:hAnsi="Times New Roman"/>
          <w:b/>
          <w:sz w:val="24"/>
          <w:szCs w:val="24"/>
        </w:rPr>
        <w:t>Для получения Дубликата ИЛ необходимо:</w:t>
      </w:r>
    </w:p>
    <w:p w:rsidR="00CE7E1C" w:rsidRPr="00F929B7" w:rsidRDefault="00CE7E1C" w:rsidP="007106BD">
      <w:pPr>
        <w:pStyle w:val="ListParagraph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>Выяснить адрес регистрации или адрес последнего места жительства должника</w:t>
      </w:r>
    </w:p>
    <w:p w:rsidR="00CE7E1C" w:rsidRPr="00F929B7" w:rsidRDefault="00CE7E1C" w:rsidP="007106BD">
      <w:pPr>
        <w:pStyle w:val="ListParagraph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 Сделать запрос в Службу судебных приставов </w:t>
      </w:r>
      <w:r>
        <w:rPr>
          <w:rFonts w:ascii="Times New Roman" w:hAnsi="Times New Roman"/>
          <w:sz w:val="24"/>
          <w:szCs w:val="24"/>
        </w:rPr>
        <w:t xml:space="preserve">(ФССП) </w:t>
      </w:r>
      <w:r w:rsidRPr="00F929B7">
        <w:rPr>
          <w:rFonts w:ascii="Times New Roman" w:hAnsi="Times New Roman"/>
          <w:sz w:val="24"/>
          <w:szCs w:val="24"/>
        </w:rPr>
        <w:t>по месту регистрации должника о том, поступал ли к ним на исполнение ИЛ</w:t>
      </w:r>
    </w:p>
    <w:p w:rsidR="00CE7E1C" w:rsidRPr="00F929B7" w:rsidRDefault="00CE7E1C" w:rsidP="007106BD">
      <w:pPr>
        <w:pStyle w:val="ListParagraph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>Если ИЛ на исполнении не находится, получить справку об этом.</w:t>
      </w:r>
    </w:p>
    <w:p w:rsidR="00CE7E1C" w:rsidRPr="00F929B7" w:rsidRDefault="00CE7E1C" w:rsidP="007106BD">
      <w:pPr>
        <w:pStyle w:val="ListParagraph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>Подать в суд заявление о выдаче дубликата</w:t>
      </w:r>
      <w:r>
        <w:rPr>
          <w:rFonts w:ascii="Times New Roman" w:hAnsi="Times New Roman"/>
          <w:sz w:val="24"/>
          <w:szCs w:val="24"/>
        </w:rPr>
        <w:t>, приложив к нему справку и другие доказательства, если таковые имеются</w:t>
      </w:r>
    </w:p>
    <w:p w:rsidR="00CE7E1C" w:rsidRPr="00F929B7" w:rsidRDefault="00CE7E1C" w:rsidP="007106BD">
      <w:pPr>
        <w:pStyle w:val="ListParagraph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>После рассмотрения судом Вашего заявления, необходимо получить Дубликат ИЛ</w:t>
      </w:r>
    </w:p>
    <w:p w:rsidR="00CE7E1C" w:rsidRPr="00F929B7" w:rsidRDefault="00CE7E1C" w:rsidP="007106BD">
      <w:pPr>
        <w:pStyle w:val="ListParagraph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Дубликат ИЛ необходимо передать в </w:t>
      </w:r>
      <w:r>
        <w:rPr>
          <w:rFonts w:ascii="Times New Roman" w:hAnsi="Times New Roman"/>
          <w:sz w:val="24"/>
          <w:szCs w:val="24"/>
        </w:rPr>
        <w:t>ФССП</w:t>
      </w:r>
      <w:r w:rsidRPr="00F929B7">
        <w:rPr>
          <w:rFonts w:ascii="Times New Roman" w:hAnsi="Times New Roman"/>
          <w:sz w:val="24"/>
          <w:szCs w:val="24"/>
        </w:rPr>
        <w:t xml:space="preserve"> по месту жительства должника</w:t>
      </w:r>
      <w:r>
        <w:rPr>
          <w:rFonts w:ascii="Times New Roman" w:hAnsi="Times New Roman"/>
          <w:sz w:val="24"/>
          <w:szCs w:val="24"/>
        </w:rPr>
        <w:t>.</w:t>
      </w:r>
    </w:p>
    <w:p w:rsidR="00CE7E1C" w:rsidRPr="00F929B7" w:rsidRDefault="00CE7E1C" w:rsidP="007106BD">
      <w:pPr>
        <w:tabs>
          <w:tab w:val="left" w:pos="900"/>
        </w:tabs>
        <w:spacing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b/>
          <w:sz w:val="24"/>
          <w:szCs w:val="24"/>
        </w:rPr>
        <w:t>Адрес регистрации</w:t>
      </w:r>
      <w:r w:rsidRPr="00F929B7">
        <w:rPr>
          <w:rFonts w:ascii="Times New Roman" w:hAnsi="Times New Roman"/>
          <w:sz w:val="24"/>
          <w:szCs w:val="24"/>
        </w:rPr>
        <w:t xml:space="preserve"> указывается в </w:t>
      </w:r>
      <w:r>
        <w:rPr>
          <w:rFonts w:ascii="Times New Roman" w:hAnsi="Times New Roman"/>
          <w:sz w:val="24"/>
          <w:szCs w:val="24"/>
        </w:rPr>
        <w:t>ИЛ</w:t>
      </w:r>
      <w:r w:rsidRPr="00F929B7">
        <w:rPr>
          <w:rFonts w:ascii="Times New Roman" w:hAnsi="Times New Roman"/>
          <w:sz w:val="24"/>
          <w:szCs w:val="24"/>
        </w:rPr>
        <w:t>. По адресу регистрации необходимо определить отдел судебных приставов, который должен заниматься вашим должником.</w:t>
      </w:r>
    </w:p>
    <w:p w:rsidR="00CE7E1C" w:rsidRDefault="00CE7E1C" w:rsidP="007106BD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b/>
          <w:sz w:val="24"/>
          <w:szCs w:val="24"/>
        </w:rPr>
        <w:t>Как найти нужный отдел ФССП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929B7">
        <w:rPr>
          <w:rFonts w:ascii="Times New Roman" w:hAnsi="Times New Roman"/>
          <w:sz w:val="24"/>
          <w:szCs w:val="24"/>
        </w:rPr>
        <w:t>Для определения Отдела судебных приставов этих р</w:t>
      </w:r>
      <w:r>
        <w:rPr>
          <w:rFonts w:ascii="Times New Roman" w:hAnsi="Times New Roman"/>
          <w:sz w:val="24"/>
          <w:szCs w:val="24"/>
        </w:rPr>
        <w:t xml:space="preserve">айонов вам необходимо на сайте </w:t>
      </w:r>
      <w:r w:rsidRPr="00F929B7">
        <w:rPr>
          <w:rFonts w:ascii="Times New Roman" w:hAnsi="Times New Roman"/>
          <w:sz w:val="24"/>
          <w:szCs w:val="24"/>
        </w:rPr>
        <w:t xml:space="preserve">ФССП </w:t>
      </w:r>
      <w:hyperlink r:id="rId15" w:history="1">
        <w:r w:rsidRPr="00F929B7">
          <w:rPr>
            <w:rStyle w:val="Hyperlink"/>
            <w:rFonts w:ascii="Times New Roman" w:hAnsi="Times New Roman"/>
            <w:b/>
            <w:sz w:val="24"/>
            <w:szCs w:val="24"/>
          </w:rPr>
          <w:t>http://fssprus.ru/</w:t>
        </w:r>
      </w:hyperlink>
      <w:r w:rsidRPr="00F929B7">
        <w:rPr>
          <w:rFonts w:ascii="Times New Roman" w:hAnsi="Times New Roman"/>
          <w:sz w:val="24"/>
          <w:szCs w:val="24"/>
        </w:rPr>
        <w:t xml:space="preserve">  нажать на зеленую кнопку «Определение Отдела судебных приставов»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E7E1C" w:rsidRPr="00F929B7" w:rsidRDefault="00CE7E1C" w:rsidP="007106BD">
      <w:pPr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E7E1C" w:rsidRPr="00F7001E" w:rsidRDefault="00CE7E1C" w:rsidP="005938BD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F7001E">
        <w:rPr>
          <w:rFonts w:ascii="Times New Roman" w:hAnsi="Times New Roman"/>
          <w:sz w:val="26"/>
          <w:szCs w:val="26"/>
        </w:rPr>
        <w:t>На открывшейся странице введите фамилию, имя, отчество должника.</w:t>
      </w:r>
    </w:p>
    <w:p w:rsidR="00CE7E1C" w:rsidRDefault="00CE7E1C" w:rsidP="005938BD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321277">
        <w:rPr>
          <w:rFonts w:ascii="Times New Roman" w:hAnsi="Times New Roman"/>
          <w:sz w:val="24"/>
          <w:szCs w:val="24"/>
        </w:rPr>
        <w:pict>
          <v:shape id="_x0000_i1031" type="#_x0000_t75" style="width:411.75pt;height:183pt">
            <v:imagedata r:id="rId16" o:title=""/>
          </v:shape>
        </w:pict>
      </w:r>
    </w:p>
    <w:p w:rsidR="00CE7E1C" w:rsidRPr="00F7001E" w:rsidRDefault="00CE7E1C" w:rsidP="005938BD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F7001E">
        <w:rPr>
          <w:rFonts w:ascii="Times New Roman" w:hAnsi="Times New Roman"/>
          <w:sz w:val="26"/>
          <w:szCs w:val="26"/>
        </w:rPr>
        <w:t xml:space="preserve">В открывшемся окне вы увидите таблицу с необходимой информацией. </w:t>
      </w:r>
    </w:p>
    <w:p w:rsidR="00CE7E1C" w:rsidRPr="00F7001E" w:rsidRDefault="00CE7E1C" w:rsidP="005938BD">
      <w:pPr>
        <w:ind w:firstLine="567"/>
        <w:jc w:val="both"/>
        <w:rPr>
          <w:rFonts w:ascii="Arial" w:hAnsi="Arial" w:cs="Arial"/>
        </w:rPr>
      </w:pPr>
    </w:p>
    <w:p w:rsidR="00CE7E1C" w:rsidRPr="00F7001E" w:rsidRDefault="00CE7E1C" w:rsidP="005938BD">
      <w:pPr>
        <w:ind w:firstLine="567"/>
        <w:jc w:val="center"/>
        <w:rPr>
          <w:rFonts w:ascii="Arial" w:hAnsi="Arial" w:cs="Arial"/>
          <w:b/>
        </w:rPr>
      </w:pPr>
      <w:r w:rsidRPr="00F7001E">
        <w:rPr>
          <w:rFonts w:ascii="Arial" w:hAnsi="Arial" w:cs="Arial"/>
          <w:b/>
        </w:rPr>
        <w:t>Как общаться с учреждениями</w:t>
      </w:r>
    </w:p>
    <w:p w:rsidR="00CE7E1C" w:rsidRPr="00F7001E" w:rsidRDefault="00CE7E1C" w:rsidP="005938BD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Общаться с учреждениями нужно письменно. Заявления и вопросы можно направлять двумя способами: по почте или лично (через канцелярию).</w:t>
      </w:r>
    </w:p>
    <w:p w:rsidR="00CE7E1C" w:rsidRPr="00F7001E" w:rsidRDefault="00CE7E1C" w:rsidP="005938BD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Если Вы выбрали первый способ, то все Запросы необходимо направлять заказным письмом и с уведомлением. И все уведомления необходимо сохранять.</w:t>
      </w:r>
    </w:p>
    <w:p w:rsidR="00CE7E1C" w:rsidRPr="00F7001E" w:rsidRDefault="00CE7E1C" w:rsidP="005938BD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Каждый раз, отправляясь в разные учреждения всегда необходимо иметь при себе ксерокопию Вашего заявления и ксерокопии всех документов. На копии заявления в канцелярии необходимо поставить отметку о том, что заявление принято.</w:t>
      </w:r>
    </w:p>
    <w:p w:rsidR="00CE7E1C" w:rsidRPr="00F7001E" w:rsidRDefault="00CE7E1C" w:rsidP="005938BD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При передаче ИЛ в ФССП в канцелярии необходимо поставить штамп о том, что Ваше заявление принято не только на копии Заявления, но и на копии ИЛ.</w:t>
      </w:r>
    </w:p>
    <w:p w:rsidR="00CE7E1C" w:rsidRPr="00F7001E" w:rsidRDefault="00CE7E1C" w:rsidP="005938BD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 xml:space="preserve">После подачи заявления и оригинала ИЛ в ФССП, судебный пристав-исполнитель возбуждает исполнительное производство, и выносит «Постановление о возбуждении исполнительного производства», которое направляется сторонам. Свой экземпляр Постановления необходимо сохранить. </w:t>
      </w:r>
    </w:p>
    <w:p w:rsidR="00CE7E1C" w:rsidRPr="00F7001E" w:rsidRDefault="00CE7E1C" w:rsidP="005938BD">
      <w:pPr>
        <w:spacing w:after="0" w:line="240" w:lineRule="atLeast"/>
        <w:ind w:firstLine="567"/>
        <w:rPr>
          <w:rFonts w:ascii="Arial" w:hAnsi="Arial" w:cs="Arial"/>
        </w:rPr>
      </w:pPr>
      <w:r w:rsidRPr="00F7001E">
        <w:rPr>
          <w:rFonts w:ascii="Arial" w:hAnsi="Arial" w:cs="Arial"/>
        </w:rPr>
        <w:t>Далее необходимо примерно один раз в полгода запрашивать в ССП:</w:t>
      </w:r>
    </w:p>
    <w:p w:rsidR="00CE7E1C" w:rsidRPr="00F7001E" w:rsidRDefault="00CE7E1C" w:rsidP="005938BD">
      <w:pPr>
        <w:pStyle w:val="ListParagraph"/>
        <w:numPr>
          <w:ilvl w:val="0"/>
          <w:numId w:val="8"/>
        </w:numPr>
        <w:spacing w:after="0" w:line="240" w:lineRule="atLeast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 xml:space="preserve">Справку </w:t>
      </w:r>
      <w:r>
        <w:rPr>
          <w:rFonts w:ascii="Arial" w:hAnsi="Arial" w:cs="Arial"/>
        </w:rPr>
        <w:t xml:space="preserve">(информацию) </w:t>
      </w:r>
      <w:r w:rsidRPr="00F7001E">
        <w:rPr>
          <w:rFonts w:ascii="Arial" w:hAnsi="Arial" w:cs="Arial"/>
        </w:rPr>
        <w:t>о принятых судебным приставом мерах по взысканию алиментов на текущий момент;</w:t>
      </w:r>
    </w:p>
    <w:p w:rsidR="00CE7E1C" w:rsidRPr="00384C5C" w:rsidRDefault="00CE7E1C" w:rsidP="005938BD">
      <w:pPr>
        <w:pStyle w:val="ListParagraph"/>
        <w:numPr>
          <w:ilvl w:val="0"/>
          <w:numId w:val="8"/>
        </w:numPr>
        <w:spacing w:after="0" w:line="240" w:lineRule="atLeast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>Расчет задолженности.</w:t>
      </w:r>
    </w:p>
    <w:p w:rsidR="00CE7E1C" w:rsidRPr="00F7001E" w:rsidRDefault="00CE7E1C" w:rsidP="00384C5C">
      <w:pPr>
        <w:pStyle w:val="ListParagraph"/>
        <w:spacing w:after="0" w:line="240" w:lineRule="atLeast"/>
        <w:ind w:left="0" w:firstLine="36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Кроме того, опекун (попечитель) может обратиться в орган опеки и попечительства с заявлением о получении информации от ФССП путем электронного взаимодействия.</w:t>
      </w:r>
    </w:p>
    <w:p w:rsidR="00CE7E1C" w:rsidRPr="00F7001E" w:rsidRDefault="00CE7E1C" w:rsidP="00F7001E">
      <w:pPr>
        <w:pStyle w:val="ListParagraph"/>
        <w:spacing w:after="0" w:line="240" w:lineRule="atLeast"/>
        <w:ind w:left="360"/>
        <w:jc w:val="both"/>
        <w:rPr>
          <w:rFonts w:ascii="Arial" w:hAnsi="Arial" w:cs="Arial"/>
          <w:b/>
        </w:rPr>
      </w:pPr>
    </w:p>
    <w:p w:rsidR="00CE7E1C" w:rsidRDefault="00CE7E1C" w:rsidP="005938BD">
      <w:pPr>
        <w:spacing w:after="0" w:line="240" w:lineRule="atLeast"/>
        <w:ind w:firstLine="567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  <w:b/>
        </w:rPr>
        <w:t>Существует несколько вариантов по взысканию алиментов:</w:t>
      </w:r>
    </w:p>
    <w:p w:rsidR="00CE7E1C" w:rsidRPr="00F7001E" w:rsidRDefault="00CE7E1C" w:rsidP="005938BD">
      <w:pPr>
        <w:spacing w:after="0" w:line="240" w:lineRule="atLeast"/>
        <w:ind w:firstLine="567"/>
        <w:jc w:val="both"/>
        <w:rPr>
          <w:rFonts w:ascii="Arial" w:hAnsi="Arial" w:cs="Arial"/>
          <w:b/>
        </w:rPr>
      </w:pPr>
    </w:p>
    <w:p w:rsidR="00CE7E1C" w:rsidRPr="00F7001E" w:rsidRDefault="00CE7E1C" w:rsidP="005938BD">
      <w:pPr>
        <w:pStyle w:val="ListParagraph"/>
        <w:numPr>
          <w:ilvl w:val="0"/>
          <w:numId w:val="9"/>
        </w:numPr>
        <w:spacing w:after="0" w:line="240" w:lineRule="atLeast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>Кровные родители ведут асоциальный образ жизни, и взыскать с них нечего;</w:t>
      </w:r>
    </w:p>
    <w:p w:rsidR="00CE7E1C" w:rsidRPr="00F7001E" w:rsidRDefault="00CE7E1C" w:rsidP="005938BD">
      <w:pPr>
        <w:pStyle w:val="ListParagraph"/>
        <w:numPr>
          <w:ilvl w:val="0"/>
          <w:numId w:val="9"/>
        </w:numPr>
        <w:spacing w:after="0" w:line="240" w:lineRule="atLeast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>Местонахождение Кровных родителей неизвестно</w:t>
      </w:r>
    </w:p>
    <w:p w:rsidR="00CE7E1C" w:rsidRPr="00F7001E" w:rsidRDefault="00CE7E1C" w:rsidP="005938BD">
      <w:pPr>
        <w:pStyle w:val="ListParagraph"/>
        <w:numPr>
          <w:ilvl w:val="0"/>
          <w:numId w:val="9"/>
        </w:numPr>
        <w:spacing w:after="0" w:line="240" w:lineRule="atLeast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>Кровные родители получают пенсию или работают</w:t>
      </w:r>
    </w:p>
    <w:p w:rsidR="00CE7E1C" w:rsidRPr="00F7001E" w:rsidRDefault="00CE7E1C" w:rsidP="005938BD">
      <w:pPr>
        <w:spacing w:after="0" w:line="240" w:lineRule="atLeast"/>
        <w:ind w:firstLine="567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 xml:space="preserve">В случае если Местонахождение Кровных родителей неизвестно, необходимо подать заявление о розыске должника и имущества. В случае если должника не найдут, и Вам удастся получить справку о розыске, Вы можете попробовать подать Иск в суд на признание кровного родителя безвестно отсутствующим или умершим. Если Вам это удастся, ребенку можно будет оформить пенсию по потере кормильца. </w:t>
      </w:r>
    </w:p>
    <w:p w:rsidR="00CE7E1C" w:rsidRPr="00F7001E" w:rsidRDefault="00CE7E1C" w:rsidP="005938BD">
      <w:pPr>
        <w:spacing w:after="0" w:line="240" w:lineRule="atLeast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 xml:space="preserve">В случае, если Вам известно, что Кровные родители получают пенсию, Вам необходимо </w:t>
      </w:r>
      <w:r>
        <w:rPr>
          <w:rFonts w:ascii="Arial" w:hAnsi="Arial" w:cs="Arial"/>
        </w:rPr>
        <w:t xml:space="preserve">сообщить об этом </w:t>
      </w:r>
      <w:r w:rsidRPr="00F7001E">
        <w:rPr>
          <w:rFonts w:ascii="Arial" w:hAnsi="Arial" w:cs="Arial"/>
        </w:rPr>
        <w:t>судебны</w:t>
      </w:r>
      <w:r>
        <w:rPr>
          <w:rFonts w:ascii="Arial" w:hAnsi="Arial" w:cs="Arial"/>
        </w:rPr>
        <w:t>м</w:t>
      </w:r>
      <w:r w:rsidRPr="00F7001E">
        <w:rPr>
          <w:rFonts w:ascii="Arial" w:hAnsi="Arial" w:cs="Arial"/>
        </w:rPr>
        <w:t xml:space="preserve"> пристав</w:t>
      </w:r>
      <w:r>
        <w:rPr>
          <w:rFonts w:ascii="Arial" w:hAnsi="Arial" w:cs="Arial"/>
        </w:rPr>
        <w:t>ам для</w:t>
      </w:r>
      <w:r w:rsidRPr="00F7001E">
        <w:rPr>
          <w:rFonts w:ascii="Arial" w:hAnsi="Arial" w:cs="Arial"/>
        </w:rPr>
        <w:t xml:space="preserve"> выявлени</w:t>
      </w:r>
      <w:r>
        <w:rPr>
          <w:rFonts w:ascii="Arial" w:hAnsi="Arial" w:cs="Arial"/>
        </w:rPr>
        <w:t>я</w:t>
      </w:r>
      <w:r w:rsidRPr="00F7001E">
        <w:rPr>
          <w:rFonts w:ascii="Arial" w:hAnsi="Arial" w:cs="Arial"/>
        </w:rPr>
        <w:t xml:space="preserve"> места получения пенсии.</w:t>
      </w:r>
    </w:p>
    <w:p w:rsidR="00CE7E1C" w:rsidRDefault="00CE7E1C" w:rsidP="005B150F">
      <w:pPr>
        <w:spacing w:after="0" w:line="240" w:lineRule="atLeast"/>
        <w:ind w:firstLine="567"/>
        <w:jc w:val="both"/>
        <w:rPr>
          <w:rFonts w:ascii="Arial" w:hAnsi="Arial" w:cs="Arial"/>
        </w:rPr>
      </w:pPr>
    </w:p>
    <w:p w:rsidR="00CE7E1C" w:rsidRDefault="00CE7E1C" w:rsidP="005B150F">
      <w:pPr>
        <w:spacing w:after="0" w:line="240" w:lineRule="atLeast"/>
        <w:ind w:firstLine="567"/>
        <w:jc w:val="both"/>
        <w:rPr>
          <w:rFonts w:ascii="Arial" w:hAnsi="Arial" w:cs="Arial"/>
        </w:rPr>
      </w:pPr>
    </w:p>
    <w:p w:rsidR="00CE7E1C" w:rsidRDefault="00CE7E1C" w:rsidP="005B150F">
      <w:pPr>
        <w:spacing w:after="0" w:line="240" w:lineRule="atLeast"/>
        <w:ind w:firstLine="567"/>
        <w:jc w:val="both"/>
        <w:rPr>
          <w:rFonts w:ascii="Arial" w:hAnsi="Arial" w:cs="Arial"/>
        </w:rPr>
      </w:pPr>
    </w:p>
    <w:p w:rsidR="00CE7E1C" w:rsidRPr="00F7001E" w:rsidRDefault="00CE7E1C" w:rsidP="005B150F">
      <w:pPr>
        <w:spacing w:after="0" w:line="240" w:lineRule="atLeast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При получении пакета документов в Органах опеки поинтересуйтесь:</w:t>
      </w:r>
    </w:p>
    <w:p w:rsidR="00CE7E1C" w:rsidRPr="00F7001E" w:rsidRDefault="00CE7E1C" w:rsidP="00384C5C">
      <w:pPr>
        <w:pStyle w:val="ListParagraph"/>
        <w:numPr>
          <w:ilvl w:val="0"/>
          <w:numId w:val="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 xml:space="preserve">есть ли в решении суда запись о взыскании алиментов </w:t>
      </w:r>
    </w:p>
    <w:p w:rsidR="00CE7E1C" w:rsidRPr="00F7001E" w:rsidRDefault="00CE7E1C" w:rsidP="00384C5C">
      <w:pPr>
        <w:pStyle w:val="ListParagraph"/>
        <w:numPr>
          <w:ilvl w:val="0"/>
          <w:numId w:val="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есть ли в деле Исполнительный лист или его копия</w:t>
      </w:r>
    </w:p>
    <w:p w:rsidR="00CE7E1C" w:rsidRPr="00F7001E" w:rsidRDefault="00CE7E1C" w:rsidP="00384C5C">
      <w:pPr>
        <w:pStyle w:val="ListParagraph"/>
        <w:numPr>
          <w:ilvl w:val="0"/>
          <w:numId w:val="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если нет, выясните, где находится исполнительный лист</w:t>
      </w:r>
    </w:p>
    <w:p w:rsidR="00CE7E1C" w:rsidRPr="00F7001E" w:rsidRDefault="00CE7E1C" w:rsidP="00384C5C">
      <w:pPr>
        <w:pStyle w:val="ListParagraph"/>
        <w:numPr>
          <w:ilvl w:val="0"/>
          <w:numId w:val="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кто является взыскателем</w:t>
      </w:r>
    </w:p>
    <w:p w:rsidR="00CE7E1C" w:rsidRDefault="00CE7E1C" w:rsidP="00384C5C">
      <w:pPr>
        <w:pStyle w:val="ListParagraph"/>
        <w:numPr>
          <w:ilvl w:val="0"/>
          <w:numId w:val="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есть ли постановление о взыскании алиментов</w:t>
      </w:r>
    </w:p>
    <w:p w:rsidR="00CE7E1C" w:rsidRDefault="00CE7E1C" w:rsidP="00F7001E">
      <w:pPr>
        <w:pStyle w:val="ListParagraph"/>
        <w:spacing w:after="0" w:line="240" w:lineRule="atLeast"/>
        <w:jc w:val="both"/>
        <w:rPr>
          <w:rFonts w:ascii="Arial" w:hAnsi="Arial" w:cs="Arial"/>
        </w:rPr>
      </w:pPr>
    </w:p>
    <w:p w:rsidR="00CE7E1C" w:rsidRPr="00F7001E" w:rsidRDefault="00CE7E1C" w:rsidP="00F7001E">
      <w:pPr>
        <w:pStyle w:val="ListParagraph"/>
        <w:spacing w:after="0" w:line="240" w:lineRule="atLeast"/>
        <w:jc w:val="both"/>
        <w:rPr>
          <w:rFonts w:ascii="Arial" w:hAnsi="Arial" w:cs="Arial"/>
        </w:rPr>
      </w:pPr>
    </w:p>
    <w:p w:rsidR="00CE7E1C" w:rsidRPr="0054755A" w:rsidRDefault="00CE7E1C" w:rsidP="005B150F">
      <w:pPr>
        <w:spacing w:after="0" w:line="240" w:lineRule="atLeast"/>
        <w:jc w:val="center"/>
        <w:rPr>
          <w:rFonts w:ascii="Arial" w:hAnsi="Arial" w:cs="Arial"/>
          <w:sz w:val="24"/>
          <w:szCs w:val="24"/>
        </w:rPr>
      </w:pPr>
      <w:r w:rsidRPr="0054755A">
        <w:rPr>
          <w:rFonts w:ascii="Arial" w:hAnsi="Arial" w:cs="Arial"/>
          <w:sz w:val="24"/>
          <w:szCs w:val="24"/>
        </w:rPr>
        <w:t>Проверьте, есть ли в решении суда запись о взыскании алиментов.</w:t>
      </w:r>
    </w:p>
    <w:p w:rsidR="00CE7E1C" w:rsidRPr="00A55CDD" w:rsidRDefault="00CE7E1C" w:rsidP="005938BD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Если есть:</w:t>
      </w:r>
    </w:p>
    <w:p w:rsidR="00CE7E1C" w:rsidRPr="0054755A" w:rsidRDefault="00CE7E1C" w:rsidP="005938BD">
      <w:pPr>
        <w:spacing w:after="0" w:line="240" w:lineRule="atLeast"/>
        <w:jc w:val="center"/>
        <w:rPr>
          <w:rFonts w:ascii="Arial" w:hAnsi="Arial" w:cs="Arial"/>
          <w:sz w:val="24"/>
          <w:szCs w:val="24"/>
        </w:rPr>
      </w:pPr>
      <w:r w:rsidRPr="0054755A">
        <w:rPr>
          <w:rFonts w:ascii="Arial" w:hAnsi="Arial" w:cs="Arial"/>
          <w:sz w:val="24"/>
          <w:szCs w:val="24"/>
        </w:rPr>
        <w:t>Выясните, где находится исполнительный лист</w:t>
      </w:r>
    </w:p>
    <w:p w:rsidR="00CE7E1C" w:rsidRDefault="00CE7E1C" w:rsidP="005938BD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Если нет:</w:t>
      </w:r>
    </w:p>
    <w:p w:rsidR="00CE7E1C" w:rsidRDefault="00CE7E1C" w:rsidP="005938BD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CE7E1C" w:rsidRPr="0054755A" w:rsidRDefault="00CE7E1C" w:rsidP="008171A4">
      <w:pPr>
        <w:spacing w:after="0" w:line="240" w:lineRule="atLeast"/>
        <w:ind w:firstLine="902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>В случае, если на момент установления опеки (попечительства) алименты с родителей подопечного ребенка не взыскивались и не выплачиваются в добровольном порядке, то опекуну (попечителю) необходимо подать в суд заявление о взыскании алиментов. Данная категория дел рассматривается мировыми судьями как по месту жительства опекуна (попечителя), так и по месту жительства родителей (одного из них). Копию искового заявления с отметкой суда о приеме, а затем копию решения суда о взыскании алиментов и копию исполнительного листа необходимо предоставить в орган опеки и попечительства для приобщения к личному делу подопечного.</w:t>
      </w:r>
    </w:p>
    <w:p w:rsidR="00CE7E1C" w:rsidRPr="0054755A" w:rsidRDefault="00CE7E1C" w:rsidP="008171A4">
      <w:pPr>
        <w:spacing w:after="0" w:line="240" w:lineRule="atLeast"/>
        <w:ind w:firstLine="902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>В соответствии со ст. 429 Гражданского процессуального кодекса РФ по каждому решению суда выдается только один исполнительный лист. С целью предотвращения утери исполнительного листа необходимо предварительно сделать копию и поставить отметку службы судебных приставов о приеме исполнительного листа непосредственно на его копии. Также необходимо написать заявление с просьбой возбудить исполнительное производство и приложить к нему копию сберегательной книжки, открытой на имя ребенка.</w:t>
      </w:r>
    </w:p>
    <w:p w:rsidR="00CE7E1C" w:rsidRPr="0054755A" w:rsidRDefault="00CE7E1C" w:rsidP="008171A4">
      <w:pPr>
        <w:spacing w:after="0" w:line="240" w:lineRule="atLeast"/>
        <w:ind w:firstLine="902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>В соответствии с Федеральным законом от 24 апреля 2008 г. N 48-ФЗ "Об опеке и попечительстве"</w:t>
      </w:r>
      <w:r w:rsidRPr="0054755A">
        <w:rPr>
          <w:rFonts w:ascii="Arial" w:hAnsi="Arial" w:cs="Arial"/>
          <w:b/>
        </w:rPr>
        <w:t xml:space="preserve"> </w:t>
      </w:r>
      <w:r w:rsidRPr="0054755A">
        <w:rPr>
          <w:rFonts w:ascii="Arial" w:hAnsi="Arial" w:cs="Arial"/>
        </w:rPr>
        <w:t>Опекуны и попечители несут уголовную ответственность, административную ответственность за свои действия или бездействие в порядке, установленном соответственно законодательством РФ.</w:t>
      </w:r>
    </w:p>
    <w:p w:rsidR="00CE7E1C" w:rsidRPr="005938BD" w:rsidRDefault="00CE7E1C" w:rsidP="008171A4">
      <w:pPr>
        <w:spacing w:after="0" w:line="240" w:lineRule="atLeast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CE7E1C" w:rsidRPr="0054755A" w:rsidRDefault="00CE7E1C" w:rsidP="005938BD">
      <w:pPr>
        <w:ind w:firstLine="567"/>
        <w:rPr>
          <w:rFonts w:ascii="Arial" w:hAnsi="Arial" w:cs="Arial"/>
          <w:u w:val="single"/>
        </w:rPr>
      </w:pPr>
      <w:r w:rsidRPr="0054755A">
        <w:rPr>
          <w:rFonts w:ascii="Arial" w:hAnsi="Arial" w:cs="Arial"/>
          <w:u w:val="single"/>
        </w:rPr>
        <w:t>1. Взыскание алиментов в нашей стране начинается с подачи Заявления в суд.</w:t>
      </w:r>
    </w:p>
    <w:p w:rsidR="00CE7E1C" w:rsidRPr="0054755A" w:rsidRDefault="00CE7E1C" w:rsidP="0054755A">
      <w:pPr>
        <w:pStyle w:val="ListParagraph"/>
        <w:ind w:left="0" w:firstLine="720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 xml:space="preserve">В чью пользу взыскиваются алименты? Казалось бы странный вопрос. Конечно же, в пользу ребенка. Однако на практике алименты могут быть взысканы и в пользу Органов опеки, и в пользу учреждения, в котором ребенок находится (находился ранее), и в пользу опекуна, освобожденного от исполнения своих обязанностей. </w:t>
      </w:r>
    </w:p>
    <w:p w:rsidR="00CE7E1C" w:rsidRDefault="00CE7E1C" w:rsidP="005938BD">
      <w:pPr>
        <w:pStyle w:val="ListParagraph"/>
        <w:ind w:left="0"/>
        <w:jc w:val="both"/>
      </w:pPr>
    </w:p>
    <w:p w:rsidR="00CE7E1C" w:rsidRPr="0054755A" w:rsidRDefault="00CE7E1C" w:rsidP="005938BD">
      <w:pPr>
        <w:pStyle w:val="ListParagraph"/>
        <w:ind w:hanging="180"/>
        <w:rPr>
          <w:rFonts w:ascii="Arial" w:hAnsi="Arial" w:cs="Arial"/>
          <w:u w:val="single"/>
        </w:rPr>
      </w:pPr>
      <w:r w:rsidRPr="0054755A">
        <w:rPr>
          <w:rFonts w:ascii="Arial" w:hAnsi="Arial" w:cs="Arial"/>
          <w:u w:val="single"/>
        </w:rPr>
        <w:t xml:space="preserve">2. Не забудьте получить </w:t>
      </w:r>
      <w:r w:rsidRPr="0054755A">
        <w:rPr>
          <w:rFonts w:ascii="Arial" w:hAnsi="Arial" w:cs="Arial"/>
          <w:b/>
          <w:u w:val="single"/>
        </w:rPr>
        <w:t xml:space="preserve">исполнительный лист </w:t>
      </w:r>
      <w:r w:rsidRPr="0054755A">
        <w:rPr>
          <w:rFonts w:ascii="Arial" w:hAnsi="Arial" w:cs="Arial"/>
          <w:u w:val="single"/>
        </w:rPr>
        <w:t>(далее – ИЛ)</w:t>
      </w:r>
    </w:p>
    <w:p w:rsidR="00CE7E1C" w:rsidRPr="00521A9F" w:rsidRDefault="00CE7E1C" w:rsidP="00521A9F">
      <w:pPr>
        <w:spacing w:after="0" w:line="240" w:lineRule="atLeast"/>
        <w:ind w:firstLine="540"/>
        <w:rPr>
          <w:rFonts w:ascii="Arial" w:hAnsi="Arial" w:cs="Arial"/>
        </w:rPr>
      </w:pPr>
      <w:r w:rsidRPr="00521A9F">
        <w:rPr>
          <w:rFonts w:ascii="Arial" w:hAnsi="Arial" w:cs="Arial"/>
        </w:rPr>
        <w:t xml:space="preserve">Суд может по просьбе взыскателя направить ИЛ  в соответствующий отдел судебных приставов для  исполнения. </w:t>
      </w:r>
    </w:p>
    <w:p w:rsidR="00CE7E1C" w:rsidRPr="00521A9F" w:rsidRDefault="00CE7E1C" w:rsidP="00521A9F">
      <w:pPr>
        <w:pStyle w:val="ListParagraph"/>
        <w:spacing w:after="0" w:line="240" w:lineRule="atLeast"/>
        <w:ind w:left="0" w:firstLine="540"/>
        <w:rPr>
          <w:rFonts w:ascii="Arial" w:hAnsi="Arial" w:cs="Arial"/>
        </w:rPr>
      </w:pPr>
      <w:r w:rsidRPr="00521A9F">
        <w:rPr>
          <w:rFonts w:ascii="Arial" w:hAnsi="Arial" w:cs="Arial"/>
        </w:rPr>
        <w:t>Суд  выдает один ИЛ  на одного должника. В некоторых случаях суд  выписывает несколько ИЛ отдельно на каждого ребенка, при этом должник один и тот же родитель.</w:t>
      </w:r>
      <w:bookmarkStart w:id="0" w:name="_GoBack"/>
      <w:bookmarkEnd w:id="0"/>
    </w:p>
    <w:p w:rsidR="00CE7E1C" w:rsidRPr="0054755A" w:rsidRDefault="00CE7E1C" w:rsidP="00521A9F">
      <w:pPr>
        <w:pStyle w:val="ListParagraph"/>
        <w:spacing w:after="0" w:line="240" w:lineRule="atLeast"/>
        <w:ind w:left="0" w:firstLine="540"/>
        <w:rPr>
          <w:rFonts w:ascii="Arial" w:hAnsi="Arial" w:cs="Arial"/>
        </w:rPr>
      </w:pPr>
      <w:r w:rsidRPr="00521A9F">
        <w:rPr>
          <w:rFonts w:ascii="Arial" w:hAnsi="Arial" w:cs="Arial"/>
        </w:rPr>
        <w:t>К исполнительным документам, кроме ИЛ также относятся:</w:t>
      </w:r>
    </w:p>
    <w:p w:rsidR="00CE7E1C" w:rsidRPr="0054755A" w:rsidRDefault="00CE7E1C" w:rsidP="007106BD">
      <w:pPr>
        <w:pStyle w:val="ListParagraph"/>
        <w:spacing w:after="0" w:line="240" w:lineRule="atLeast"/>
        <w:ind w:left="0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 xml:space="preserve">           - </w:t>
      </w:r>
      <w:r w:rsidRPr="0054755A">
        <w:rPr>
          <w:rFonts w:ascii="Arial" w:hAnsi="Arial" w:cs="Arial"/>
          <w:b/>
        </w:rPr>
        <w:t>судебные приказы</w:t>
      </w:r>
      <w:r w:rsidRPr="0054755A">
        <w:rPr>
          <w:rFonts w:ascii="Arial" w:hAnsi="Arial" w:cs="Arial"/>
        </w:rPr>
        <w:t>;</w:t>
      </w:r>
    </w:p>
    <w:p w:rsidR="00CE7E1C" w:rsidRPr="0054755A" w:rsidRDefault="00CE7E1C" w:rsidP="007106BD">
      <w:pPr>
        <w:pStyle w:val="ListParagraph"/>
        <w:spacing w:after="0" w:line="240" w:lineRule="atLeast"/>
        <w:ind w:left="0" w:firstLine="720"/>
        <w:rPr>
          <w:rFonts w:ascii="Arial" w:hAnsi="Arial" w:cs="Arial"/>
        </w:rPr>
      </w:pPr>
      <w:r w:rsidRPr="0054755A">
        <w:rPr>
          <w:rFonts w:ascii="Arial" w:hAnsi="Arial" w:cs="Arial"/>
        </w:rPr>
        <w:t xml:space="preserve">- </w:t>
      </w:r>
      <w:r w:rsidRPr="0054755A">
        <w:rPr>
          <w:rFonts w:ascii="Arial" w:hAnsi="Arial" w:cs="Arial"/>
          <w:b/>
        </w:rPr>
        <w:t>нотариально удостоверенные соглашения об уплате алиментов</w:t>
      </w:r>
      <w:r w:rsidRPr="0054755A">
        <w:rPr>
          <w:rFonts w:ascii="Arial" w:hAnsi="Arial" w:cs="Arial"/>
        </w:rPr>
        <w:t>.</w:t>
      </w:r>
    </w:p>
    <w:p w:rsidR="00CE7E1C" w:rsidRPr="0054755A" w:rsidRDefault="00CE7E1C" w:rsidP="007106BD">
      <w:pPr>
        <w:pStyle w:val="ListParagraph"/>
        <w:spacing w:after="0" w:line="240" w:lineRule="atLeast"/>
        <w:ind w:left="0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>Исполнительный документ (ИЛ, судебный приказ или соглашение с родителем) о взыскании алиментов предъявляется взыскателем в структурное подразделение территориального органа ФССП России по месту жительства должника, по месту его работы или по месту нахождения его имущества. При получении исполнительного документа о взыскании алиментов, судебный пристав-исполнитель принимает его к исполнению и в трехдневный срок выносит постановление о возбуждении исполнительного производства.</w:t>
      </w:r>
    </w:p>
    <w:p w:rsidR="00CE7E1C" w:rsidRPr="0054755A" w:rsidRDefault="00CE7E1C" w:rsidP="005938BD">
      <w:pPr>
        <w:pStyle w:val="ListParagraph"/>
        <w:ind w:left="0" w:firstLine="540"/>
        <w:jc w:val="both"/>
        <w:rPr>
          <w:rFonts w:ascii="Times New Roman" w:hAnsi="Times New Roman"/>
        </w:rPr>
      </w:pPr>
    </w:p>
    <w:p w:rsidR="00CE7E1C" w:rsidRPr="0054755A" w:rsidRDefault="00CE7E1C" w:rsidP="005938BD">
      <w:pPr>
        <w:pStyle w:val="ListParagraph"/>
        <w:ind w:left="0" w:firstLine="540"/>
        <w:jc w:val="both"/>
        <w:rPr>
          <w:rFonts w:ascii="Arial" w:hAnsi="Arial" w:cs="Arial"/>
          <w:sz w:val="24"/>
          <w:szCs w:val="24"/>
        </w:rPr>
      </w:pPr>
      <w:r w:rsidRPr="0054755A">
        <w:rPr>
          <w:rFonts w:ascii="Arial" w:hAnsi="Arial" w:cs="Arial"/>
          <w:sz w:val="24"/>
          <w:szCs w:val="24"/>
        </w:rPr>
        <w:t xml:space="preserve">3. Копию постановления о возбуждении исполнительного производства не забудьте </w:t>
      </w:r>
      <w:r w:rsidRPr="0054755A">
        <w:rPr>
          <w:rFonts w:ascii="Arial" w:hAnsi="Arial" w:cs="Arial"/>
          <w:sz w:val="24"/>
          <w:szCs w:val="24"/>
          <w:u w:val="single"/>
        </w:rPr>
        <w:t>представить в территориальный орган опеки и попечительства</w:t>
      </w:r>
      <w:r w:rsidRPr="0054755A">
        <w:rPr>
          <w:rFonts w:ascii="Arial" w:hAnsi="Arial" w:cs="Arial"/>
          <w:sz w:val="24"/>
          <w:szCs w:val="24"/>
        </w:rPr>
        <w:t>, для приобщения к материалам личного дела подопечного.</w:t>
      </w:r>
    </w:p>
    <w:p w:rsidR="00CE7E1C" w:rsidRDefault="00CE7E1C" w:rsidP="005B150F">
      <w:pPr>
        <w:spacing w:after="0" w:line="240" w:lineRule="atLeast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ОБРАЗЦЫ ЗАЯВЛЕНИЙ</w:t>
      </w:r>
    </w:p>
    <w:p w:rsidR="00CE7E1C" w:rsidRDefault="00CE7E1C" w:rsidP="008171A4">
      <w:pPr>
        <w:spacing w:after="0" w:line="240" w:lineRule="atLeast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E7E1C" w:rsidRPr="008171A4" w:rsidRDefault="00CE7E1C" w:rsidP="005B150F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Наименование районного (городского) отдела судебных приставов</w:t>
      </w:r>
      <w:r>
        <w:rPr>
          <w:rFonts w:ascii="Times New Roman" w:hAnsi="Times New Roman"/>
        </w:rPr>
        <w:t xml:space="preserve"> </w:t>
      </w:r>
      <w:r w:rsidRPr="008171A4">
        <w:rPr>
          <w:rFonts w:ascii="Times New Roman" w:hAnsi="Times New Roman"/>
        </w:rPr>
        <w:t>от __________________________</w:t>
      </w:r>
    </w:p>
    <w:p w:rsidR="00CE7E1C" w:rsidRPr="008171A4" w:rsidRDefault="00CE7E1C" w:rsidP="005B150F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проживающего (ей) по адресу: _____________________</w:t>
      </w:r>
    </w:p>
    <w:p w:rsidR="00CE7E1C" w:rsidRPr="008171A4" w:rsidRDefault="00CE7E1C" w:rsidP="005B150F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паспорт </w:t>
      </w:r>
      <w:r w:rsidRPr="008171A4">
        <w:rPr>
          <w:rFonts w:ascii="Times New Roman" w:hAnsi="Times New Roman"/>
          <w:u w:val="single"/>
        </w:rPr>
        <w:t>(серия, номер, кем когда</w:t>
      </w:r>
      <w:r>
        <w:rPr>
          <w:rFonts w:ascii="Times New Roman" w:hAnsi="Times New Roman"/>
          <w:u w:val="single"/>
        </w:rPr>
        <w:t xml:space="preserve"> </w:t>
      </w:r>
      <w:r w:rsidRPr="008171A4">
        <w:rPr>
          <w:rFonts w:ascii="Times New Roman" w:hAnsi="Times New Roman"/>
          <w:u w:val="single"/>
        </w:rPr>
        <w:t>выдан)</w:t>
      </w:r>
      <w:r>
        <w:rPr>
          <w:rFonts w:ascii="Times New Roman" w:hAnsi="Times New Roman"/>
        </w:rPr>
        <w:t>_____________</w:t>
      </w:r>
    </w:p>
    <w:p w:rsidR="00CE7E1C" w:rsidRPr="008171A4" w:rsidRDefault="00CE7E1C" w:rsidP="005B150F">
      <w:pPr>
        <w:pStyle w:val="Heading3"/>
        <w:tabs>
          <w:tab w:val="clear" w:pos="720"/>
        </w:tabs>
        <w:spacing w:before="0" w:after="0" w:line="240" w:lineRule="atLeast"/>
        <w:ind w:left="3600" w:firstLine="0"/>
        <w:rPr>
          <w:rFonts w:ascii="Times New Roman" w:hAnsi="Times New Roman" w:cs="Times New Roman"/>
          <w:b w:val="0"/>
          <w:bCs w:val="0"/>
          <w:sz w:val="22"/>
          <w:szCs w:val="22"/>
          <w:lang w:val="ru-RU"/>
        </w:rPr>
      </w:pPr>
      <w:r w:rsidRPr="008171A4">
        <w:rPr>
          <w:rFonts w:ascii="Times New Roman" w:hAnsi="Times New Roman" w:cs="Times New Roman"/>
          <w:b w:val="0"/>
          <w:bCs w:val="0"/>
          <w:sz w:val="22"/>
          <w:szCs w:val="22"/>
          <w:lang w:val="ru-RU"/>
        </w:rPr>
        <w:t>тел.____________________________</w:t>
      </w:r>
    </w:p>
    <w:p w:rsidR="00CE7E1C" w:rsidRPr="008171A4" w:rsidRDefault="00CE7E1C" w:rsidP="005B150F">
      <w:pPr>
        <w:pStyle w:val="BodyText"/>
        <w:spacing w:after="0" w:line="240" w:lineRule="atLeast"/>
        <w:ind w:left="3600"/>
        <w:rPr>
          <w:sz w:val="22"/>
          <w:szCs w:val="22"/>
          <w:lang w:val="ru-RU"/>
        </w:rPr>
      </w:pPr>
      <w:r w:rsidRPr="008171A4">
        <w:rPr>
          <w:sz w:val="22"/>
          <w:szCs w:val="22"/>
          <w:lang w:val="ru-RU"/>
        </w:rPr>
        <w:t xml:space="preserve">действующая в интересах </w:t>
      </w:r>
      <w:r>
        <w:rPr>
          <w:sz w:val="22"/>
          <w:szCs w:val="22"/>
          <w:lang w:val="ru-RU"/>
        </w:rPr>
        <w:t>н</w:t>
      </w:r>
      <w:r w:rsidRPr="008171A4">
        <w:rPr>
          <w:sz w:val="22"/>
          <w:szCs w:val="22"/>
          <w:lang w:val="ru-RU"/>
        </w:rPr>
        <w:t>есовершеннолетнего______</w:t>
      </w:r>
    </w:p>
    <w:p w:rsidR="00CE7E1C" w:rsidRPr="008171A4" w:rsidRDefault="00CE7E1C" w:rsidP="008171A4">
      <w:pPr>
        <w:spacing w:after="0" w:line="240" w:lineRule="atLeast"/>
        <w:ind w:left="4680"/>
        <w:rPr>
          <w:rFonts w:ascii="Times New Roman" w:hAnsi="Times New Roman"/>
        </w:rPr>
      </w:pPr>
    </w:p>
    <w:p w:rsidR="00CE7E1C" w:rsidRPr="008171A4" w:rsidRDefault="00CE7E1C" w:rsidP="008171A4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Являясь законным представителем несовершеннолетнего ______________________, ___.___.____ г.р., прошу Вас сообщить поступали ли к Вам  на исполнение Исполнительный лист ________________________ районного суда </w:t>
      </w:r>
      <w:r>
        <w:rPr>
          <w:rFonts w:ascii="Times New Roman" w:hAnsi="Times New Roman"/>
        </w:rPr>
        <w:t>(городского)</w:t>
      </w:r>
      <w:r w:rsidRPr="008171A4">
        <w:rPr>
          <w:rFonts w:ascii="Times New Roman" w:hAnsi="Times New Roman"/>
        </w:rPr>
        <w:t xml:space="preserve">, серия ___ № ________ выдан _______, по делу № ______ о лишении родительских прав и взыскании алиментов с _______________________________________, на содержание несовершеннолетнего </w:t>
      </w:r>
      <w:r>
        <w:rPr>
          <w:rFonts w:ascii="Times New Roman" w:hAnsi="Times New Roman"/>
        </w:rPr>
        <w:t>____________</w:t>
      </w:r>
      <w:r w:rsidRPr="008171A4">
        <w:rPr>
          <w:rFonts w:ascii="Times New Roman" w:hAnsi="Times New Roman"/>
        </w:rPr>
        <w:t>.</w:t>
      </w:r>
    </w:p>
    <w:p w:rsidR="00CE7E1C" w:rsidRPr="008171A4" w:rsidRDefault="00CE7E1C" w:rsidP="008171A4">
      <w:pPr>
        <w:spacing w:after="0" w:line="240" w:lineRule="atLeast"/>
        <w:ind w:firstLine="900"/>
        <w:jc w:val="both"/>
        <w:rPr>
          <w:rFonts w:ascii="Times New Roman" w:hAnsi="Times New Roman"/>
        </w:rPr>
      </w:pPr>
    </w:p>
    <w:p w:rsidR="00CE7E1C" w:rsidRPr="008171A4" w:rsidRDefault="00CE7E1C" w:rsidP="008171A4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Приложения:</w:t>
      </w:r>
    </w:p>
    <w:p w:rsidR="00CE7E1C" w:rsidRPr="008171A4" w:rsidRDefault="00CE7E1C" w:rsidP="008171A4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Копия исполнительного листа </w:t>
      </w:r>
    </w:p>
    <w:p w:rsidR="00CE7E1C" w:rsidRPr="008171A4" w:rsidRDefault="00CE7E1C" w:rsidP="008171A4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Свидетельства о рождении</w:t>
      </w:r>
    </w:p>
    <w:p w:rsidR="00CE7E1C" w:rsidRPr="008171A4" w:rsidRDefault="00CE7E1C" w:rsidP="008171A4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решения суда _____________</w:t>
      </w:r>
    </w:p>
    <w:p w:rsidR="00CE7E1C" w:rsidRPr="008171A4" w:rsidRDefault="00CE7E1C" w:rsidP="008171A4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Распоряжения ___________________</w:t>
      </w:r>
    </w:p>
    <w:p w:rsidR="00CE7E1C" w:rsidRPr="008171A4" w:rsidRDefault="00CE7E1C" w:rsidP="008171A4">
      <w:pPr>
        <w:spacing w:after="0" w:line="240" w:lineRule="atLeast"/>
        <w:ind w:firstLine="540"/>
        <w:jc w:val="both"/>
        <w:rPr>
          <w:rFonts w:ascii="Times New Roman" w:hAnsi="Times New Roman"/>
          <w:bCs/>
        </w:rPr>
      </w:pPr>
    </w:p>
    <w:p w:rsidR="00CE7E1C" w:rsidRDefault="00CE7E1C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 «___» _____________ 20___ г.                                     Подпись_____________</w:t>
      </w:r>
    </w:p>
    <w:p w:rsidR="00CE7E1C" w:rsidRDefault="00CE7E1C" w:rsidP="007106BD">
      <w:pPr>
        <w:spacing w:after="0" w:line="240" w:lineRule="atLeast"/>
        <w:ind w:left="3600" w:hanging="360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</w:t>
      </w:r>
    </w:p>
    <w:p w:rsidR="00CE7E1C" w:rsidRPr="008171A4" w:rsidRDefault="00CE7E1C" w:rsidP="007106BD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Наименование районного (городского)</w:t>
      </w:r>
      <w:r>
        <w:rPr>
          <w:rFonts w:ascii="Times New Roman" w:hAnsi="Times New Roman"/>
        </w:rPr>
        <w:t xml:space="preserve"> </w:t>
      </w:r>
      <w:r w:rsidRPr="008171A4">
        <w:rPr>
          <w:rFonts w:ascii="Times New Roman" w:hAnsi="Times New Roman"/>
        </w:rPr>
        <w:t>отдела судебных приставов</w:t>
      </w:r>
      <w:r>
        <w:rPr>
          <w:rFonts w:ascii="Times New Roman" w:hAnsi="Times New Roman"/>
        </w:rPr>
        <w:t xml:space="preserve"> </w:t>
      </w:r>
      <w:r w:rsidRPr="008171A4">
        <w:rPr>
          <w:rFonts w:ascii="Times New Roman" w:hAnsi="Times New Roman"/>
        </w:rPr>
        <w:t>от __________________________</w:t>
      </w:r>
    </w:p>
    <w:p w:rsidR="00CE7E1C" w:rsidRPr="008171A4" w:rsidRDefault="00CE7E1C" w:rsidP="007106BD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проживающего (ей) по адресу: _____________________</w:t>
      </w:r>
    </w:p>
    <w:p w:rsidR="00CE7E1C" w:rsidRPr="008171A4" w:rsidRDefault="00CE7E1C" w:rsidP="007106BD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паспорт </w:t>
      </w:r>
      <w:r w:rsidRPr="008171A4">
        <w:rPr>
          <w:rFonts w:ascii="Times New Roman" w:hAnsi="Times New Roman"/>
          <w:u w:val="single"/>
        </w:rPr>
        <w:t>(серия, номер, кем когда</w:t>
      </w:r>
      <w:r>
        <w:rPr>
          <w:rFonts w:ascii="Times New Roman" w:hAnsi="Times New Roman"/>
          <w:u w:val="single"/>
        </w:rPr>
        <w:t xml:space="preserve"> </w:t>
      </w:r>
      <w:r w:rsidRPr="008171A4">
        <w:rPr>
          <w:rFonts w:ascii="Times New Roman" w:hAnsi="Times New Roman"/>
          <w:u w:val="single"/>
        </w:rPr>
        <w:t>выдан)</w:t>
      </w:r>
      <w:r w:rsidRPr="008171A4">
        <w:rPr>
          <w:rFonts w:ascii="Times New Roman" w:hAnsi="Times New Roman"/>
        </w:rPr>
        <w:t>_____________</w:t>
      </w:r>
    </w:p>
    <w:p w:rsidR="00CE7E1C" w:rsidRPr="008171A4" w:rsidRDefault="00CE7E1C" w:rsidP="007106BD">
      <w:pPr>
        <w:pStyle w:val="Heading3"/>
        <w:tabs>
          <w:tab w:val="clear" w:pos="720"/>
        </w:tabs>
        <w:spacing w:before="0" w:after="0" w:line="240" w:lineRule="atLeast"/>
        <w:ind w:left="3600" w:firstLine="0"/>
        <w:rPr>
          <w:rFonts w:ascii="Times New Roman" w:hAnsi="Times New Roman" w:cs="Times New Roman"/>
          <w:b w:val="0"/>
          <w:bCs w:val="0"/>
          <w:sz w:val="22"/>
          <w:szCs w:val="22"/>
          <w:lang w:val="ru-RU"/>
        </w:rPr>
      </w:pPr>
      <w:r w:rsidRPr="008171A4">
        <w:rPr>
          <w:rFonts w:ascii="Times New Roman" w:hAnsi="Times New Roman" w:cs="Times New Roman"/>
          <w:b w:val="0"/>
          <w:bCs w:val="0"/>
          <w:sz w:val="22"/>
          <w:szCs w:val="22"/>
          <w:lang w:val="ru-RU"/>
        </w:rPr>
        <w:t>тел.____________________________</w:t>
      </w:r>
    </w:p>
    <w:p w:rsidR="00CE7E1C" w:rsidRPr="008171A4" w:rsidRDefault="00CE7E1C" w:rsidP="007106BD">
      <w:pPr>
        <w:pStyle w:val="BodyText"/>
        <w:spacing w:after="0" w:line="240" w:lineRule="atLeast"/>
        <w:ind w:left="3600"/>
        <w:rPr>
          <w:sz w:val="22"/>
          <w:szCs w:val="22"/>
          <w:lang w:val="ru-RU"/>
        </w:rPr>
      </w:pPr>
      <w:r w:rsidRPr="008171A4">
        <w:rPr>
          <w:sz w:val="22"/>
          <w:szCs w:val="22"/>
          <w:lang w:val="ru-RU"/>
        </w:rPr>
        <w:t xml:space="preserve">Действующая в интересах </w:t>
      </w:r>
      <w:r>
        <w:rPr>
          <w:sz w:val="22"/>
          <w:szCs w:val="22"/>
          <w:lang w:val="ru-RU"/>
        </w:rPr>
        <w:t>н</w:t>
      </w:r>
      <w:r w:rsidRPr="008171A4">
        <w:rPr>
          <w:sz w:val="22"/>
          <w:szCs w:val="22"/>
          <w:lang w:val="ru-RU"/>
        </w:rPr>
        <w:t>есовершеннолетнего__</w:t>
      </w:r>
      <w:r>
        <w:rPr>
          <w:sz w:val="22"/>
          <w:szCs w:val="22"/>
          <w:lang w:val="ru-RU"/>
        </w:rPr>
        <w:t>____</w:t>
      </w:r>
    </w:p>
    <w:p w:rsidR="00CE7E1C" w:rsidRDefault="00CE7E1C" w:rsidP="007106BD">
      <w:pPr>
        <w:spacing w:after="0" w:line="240" w:lineRule="atLeast"/>
        <w:ind w:left="3600"/>
        <w:jc w:val="center"/>
        <w:rPr>
          <w:rFonts w:ascii="Times New Roman" w:hAnsi="Times New Roman"/>
          <w:b/>
        </w:rPr>
      </w:pPr>
    </w:p>
    <w:p w:rsidR="00CE7E1C" w:rsidRPr="008171A4" w:rsidRDefault="00CE7E1C" w:rsidP="007106BD">
      <w:pPr>
        <w:spacing w:after="0" w:line="240" w:lineRule="atLeast"/>
        <w:ind w:firstLine="709"/>
        <w:jc w:val="center"/>
        <w:rPr>
          <w:rFonts w:ascii="Times New Roman" w:hAnsi="Times New Roman"/>
          <w:b/>
        </w:rPr>
      </w:pPr>
      <w:r w:rsidRPr="008171A4">
        <w:rPr>
          <w:rFonts w:ascii="Times New Roman" w:hAnsi="Times New Roman"/>
          <w:b/>
        </w:rPr>
        <w:t>Заявление</w:t>
      </w:r>
    </w:p>
    <w:p w:rsidR="00CE7E1C" w:rsidRPr="008171A4" w:rsidRDefault="00CE7E1C" w:rsidP="007106BD">
      <w:pPr>
        <w:spacing w:after="0" w:line="240" w:lineRule="atLeast"/>
        <w:ind w:firstLine="709"/>
        <w:jc w:val="center"/>
        <w:rPr>
          <w:rFonts w:ascii="Times New Roman" w:hAnsi="Times New Roman"/>
          <w:b/>
        </w:rPr>
      </w:pPr>
      <w:r w:rsidRPr="008171A4">
        <w:rPr>
          <w:rFonts w:ascii="Times New Roman" w:hAnsi="Times New Roman"/>
          <w:b/>
        </w:rPr>
        <w:t>о возбуждении исполнительного производства</w:t>
      </w:r>
    </w:p>
    <w:p w:rsidR="00CE7E1C" w:rsidRPr="008171A4" w:rsidRDefault="00CE7E1C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</w:p>
    <w:p w:rsidR="00CE7E1C" w:rsidRPr="008171A4" w:rsidRDefault="00CE7E1C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Являясь законным представителем несовершеннолетнего _____________________, ____.___.____ г.р., прошу Вас возбудить исполнительное производство по исполнительному листу ________________________ районного суда (городского), серия ___ № ________ выдан _______, по делу № ______ о лишении родительских прав и взыскании алиментов с ______________________, на содержание несовершеннолетнего ___________________________</w:t>
      </w:r>
    </w:p>
    <w:p w:rsidR="00CE7E1C" w:rsidRPr="008171A4" w:rsidRDefault="00CE7E1C" w:rsidP="007106BD">
      <w:pPr>
        <w:spacing w:after="0" w:line="240" w:lineRule="atLeast"/>
        <w:ind w:firstLine="709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Адрес  должника: _______________________________ , </w:t>
      </w:r>
    </w:p>
    <w:p w:rsidR="00CE7E1C" w:rsidRPr="008171A4" w:rsidRDefault="00CE7E1C" w:rsidP="007106BD">
      <w:pPr>
        <w:spacing w:after="0" w:line="240" w:lineRule="atLeast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Место работы должника:______________________________________________</w:t>
      </w:r>
    </w:p>
    <w:p w:rsidR="00CE7E1C" w:rsidRPr="008171A4" w:rsidRDefault="00CE7E1C" w:rsidP="007106BD">
      <w:pPr>
        <w:spacing w:after="0" w:line="240" w:lineRule="atLeast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дополнительные сведения о должнике:_________________________</w:t>
      </w:r>
    </w:p>
    <w:p w:rsidR="00CE7E1C" w:rsidRPr="008171A4" w:rsidRDefault="00CE7E1C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</w:p>
    <w:p w:rsidR="00CE7E1C" w:rsidRPr="008171A4" w:rsidRDefault="00CE7E1C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Реквизиты расчетного счета взыскателя: </w:t>
      </w:r>
    </w:p>
    <w:p w:rsidR="00CE7E1C" w:rsidRPr="008171A4" w:rsidRDefault="00CE7E1C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Получатель: _________________________</w:t>
      </w:r>
    </w:p>
    <w:p w:rsidR="00CE7E1C" w:rsidRPr="008171A4" w:rsidRDefault="00CE7E1C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Банк получателя: ____________________</w:t>
      </w:r>
    </w:p>
    <w:p w:rsidR="00CE7E1C" w:rsidRPr="008171A4" w:rsidRDefault="00CE7E1C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БИК: ________________</w:t>
      </w:r>
    </w:p>
    <w:p w:rsidR="00CE7E1C" w:rsidRPr="008171A4" w:rsidRDefault="00CE7E1C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К/с: _________________</w:t>
      </w:r>
    </w:p>
    <w:p w:rsidR="00CE7E1C" w:rsidRPr="008171A4" w:rsidRDefault="00CE7E1C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ИНН/КПП: ______________ / ____________</w:t>
      </w:r>
    </w:p>
    <w:p w:rsidR="00CE7E1C" w:rsidRPr="008171A4" w:rsidRDefault="00CE7E1C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Счет получателя: __________________________</w:t>
      </w:r>
    </w:p>
    <w:p w:rsidR="00CE7E1C" w:rsidRPr="008171A4" w:rsidRDefault="00CE7E1C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</w:p>
    <w:p w:rsidR="00CE7E1C" w:rsidRPr="008171A4" w:rsidRDefault="00CE7E1C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Приложения:</w:t>
      </w:r>
    </w:p>
    <w:p w:rsidR="00CE7E1C" w:rsidRPr="008171A4" w:rsidRDefault="00CE7E1C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</w:p>
    <w:p w:rsidR="00CE7E1C" w:rsidRPr="008171A4" w:rsidRDefault="00CE7E1C" w:rsidP="007106BD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Оригинал исполнительного листа </w:t>
      </w:r>
    </w:p>
    <w:p w:rsidR="00CE7E1C" w:rsidRPr="008171A4" w:rsidRDefault="00CE7E1C" w:rsidP="007106BD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Свидетельства о рождении</w:t>
      </w:r>
    </w:p>
    <w:p w:rsidR="00CE7E1C" w:rsidRPr="008171A4" w:rsidRDefault="00CE7E1C" w:rsidP="007106BD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решения суда _____________</w:t>
      </w:r>
    </w:p>
    <w:p w:rsidR="00CE7E1C" w:rsidRPr="008171A4" w:rsidRDefault="00CE7E1C" w:rsidP="007106BD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Распоряжения ___________________</w:t>
      </w:r>
    </w:p>
    <w:p w:rsidR="00CE7E1C" w:rsidRPr="008171A4" w:rsidRDefault="00CE7E1C" w:rsidP="007106BD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сберегательной книжки или договора об открытии лицевого счета несовершеннолетнего подопечного.</w:t>
      </w:r>
    </w:p>
    <w:p w:rsidR="00CE7E1C" w:rsidRPr="008171A4" w:rsidRDefault="00CE7E1C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</w:p>
    <w:p w:rsidR="00CE7E1C" w:rsidRPr="008171A4" w:rsidRDefault="00CE7E1C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«___» _____________ 20___ г.                                       Подпись_____________</w:t>
      </w:r>
    </w:p>
    <w:p w:rsidR="00CE7E1C" w:rsidRPr="008171A4" w:rsidRDefault="00CE7E1C" w:rsidP="007106BD">
      <w:pPr>
        <w:spacing w:after="0" w:line="2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</w:t>
      </w:r>
    </w:p>
    <w:p w:rsidR="00CE7E1C" w:rsidRPr="00F7001E" w:rsidRDefault="00CE7E1C" w:rsidP="007106BD">
      <w:pPr>
        <w:spacing w:after="0" w:line="240" w:lineRule="auto"/>
        <w:ind w:left="3780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В _______________________________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>(наименование суда)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 xml:space="preserve">Заявитель: _______________________ </w:t>
      </w:r>
    </w:p>
    <w:p w:rsidR="00CE7E1C" w:rsidRPr="00F7001E" w:rsidRDefault="00CE7E1C" w:rsidP="007106BD">
      <w:pPr>
        <w:spacing w:after="0" w:line="240" w:lineRule="auto"/>
        <w:ind w:left="3780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(ФИО полностью, адрес, телефон)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 xml:space="preserve">действующий в интересах </w:t>
      </w:r>
      <w:r w:rsidRPr="00F7001E">
        <w:rPr>
          <w:rFonts w:ascii="Times New Roman" w:hAnsi="Times New Roman"/>
          <w:color w:val="000000"/>
          <w:sz w:val="26"/>
          <w:szCs w:val="26"/>
        </w:rPr>
        <w:fldChar w:fldCharType="begin"/>
      </w:r>
      <w:r w:rsidRPr="00F7001E">
        <w:rPr>
          <w:rFonts w:ascii="Times New Roman" w:hAnsi="Times New Roman"/>
          <w:color w:val="000000"/>
          <w:sz w:val="26"/>
          <w:szCs w:val="26"/>
        </w:rPr>
        <w:instrText xml:space="preserve"> IF </w:instrText>
      </w:r>
      <w:r w:rsidRPr="00F7001E">
        <w:rPr>
          <w:rFonts w:ascii="Times New Roman" w:hAnsi="Times New Roman"/>
          <w:color w:val="000000"/>
          <w:sz w:val="26"/>
          <w:szCs w:val="26"/>
        </w:rPr>
        <w:fldChar w:fldCharType="begin"/>
      </w:r>
      <w:r w:rsidRPr="00F7001E">
        <w:rPr>
          <w:rFonts w:ascii="Times New Roman" w:hAnsi="Times New Roman"/>
          <w:color w:val="000000"/>
          <w:sz w:val="26"/>
          <w:szCs w:val="26"/>
        </w:rPr>
        <w:instrText xml:space="preserve"> MERGEFIELD Пол </w:instrText>
      </w:r>
      <w:r w:rsidRPr="00F7001E">
        <w:rPr>
          <w:rFonts w:ascii="Times New Roman" w:hAnsi="Times New Roman"/>
          <w:color w:val="000000"/>
          <w:sz w:val="26"/>
          <w:szCs w:val="26"/>
        </w:rPr>
        <w:fldChar w:fldCharType="separate"/>
      </w:r>
      <w:r w:rsidRPr="00F7001E">
        <w:rPr>
          <w:rFonts w:ascii="Times New Roman" w:hAnsi="Times New Roman"/>
          <w:color w:val="000000"/>
          <w:sz w:val="26"/>
          <w:szCs w:val="26"/>
        </w:rPr>
        <w:instrText>ж</w:instrText>
      </w:r>
      <w:r w:rsidRPr="00F7001E">
        <w:rPr>
          <w:rFonts w:ascii="Times New Roman" w:hAnsi="Times New Roman"/>
          <w:color w:val="000000"/>
          <w:sz w:val="26"/>
          <w:szCs w:val="26"/>
        </w:rPr>
        <w:fldChar w:fldCharType="end"/>
      </w:r>
      <w:r w:rsidRPr="00F7001E">
        <w:rPr>
          <w:rFonts w:ascii="Times New Roman" w:hAnsi="Times New Roman"/>
          <w:color w:val="000000"/>
          <w:sz w:val="26"/>
          <w:szCs w:val="26"/>
        </w:rPr>
        <w:instrText xml:space="preserve"> = "м" "несовершеннолетнего " "несовершеннолетней" </w:instrText>
      </w:r>
      <w:r w:rsidRPr="00F7001E">
        <w:rPr>
          <w:rFonts w:ascii="Times New Roman" w:hAnsi="Times New Roman"/>
          <w:color w:val="000000"/>
          <w:sz w:val="26"/>
          <w:szCs w:val="26"/>
        </w:rPr>
        <w:fldChar w:fldCharType="separate"/>
      </w:r>
      <w:r w:rsidRPr="00F7001E">
        <w:rPr>
          <w:rFonts w:ascii="Times New Roman" w:hAnsi="Times New Roman"/>
          <w:color w:val="000000"/>
          <w:sz w:val="26"/>
          <w:szCs w:val="26"/>
        </w:rPr>
        <w:t>несовершеннолетне</w:t>
      </w:r>
      <w:r w:rsidRPr="00F7001E">
        <w:rPr>
          <w:rFonts w:ascii="Times New Roman" w:hAnsi="Times New Roman"/>
          <w:color w:val="000000"/>
          <w:sz w:val="26"/>
          <w:szCs w:val="26"/>
        </w:rPr>
        <w:fldChar w:fldCharType="end"/>
      </w:r>
      <w:r w:rsidRPr="00F7001E">
        <w:rPr>
          <w:rFonts w:ascii="Times New Roman" w:hAnsi="Times New Roman"/>
          <w:color w:val="000000"/>
          <w:sz w:val="26"/>
          <w:szCs w:val="26"/>
        </w:rPr>
        <w:t>го_______________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>(ФИО полностью, адрес)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>Должник: ________________________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>(ФИО полностью, адрес)</w:t>
      </w:r>
    </w:p>
    <w:p w:rsidR="00CE7E1C" w:rsidRPr="00F7001E" w:rsidRDefault="00CE7E1C" w:rsidP="007106BD">
      <w:pPr>
        <w:spacing w:after="0" w:line="240" w:lineRule="auto"/>
        <w:ind w:left="3780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Третьи лица: ______________________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>(ФИО полностью, адрес)</w:t>
      </w:r>
    </w:p>
    <w:p w:rsidR="00CE7E1C" w:rsidRDefault="00CE7E1C" w:rsidP="008171A4">
      <w:pPr>
        <w:spacing w:after="240" w:line="36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01E">
        <w:rPr>
          <w:rFonts w:ascii="Times New Roman" w:hAnsi="Times New Roman"/>
          <w:b/>
          <w:bCs/>
          <w:color w:val="000000"/>
          <w:sz w:val="26"/>
          <w:szCs w:val="26"/>
        </w:rPr>
        <w:t>ЗАЯВЛЕНИЕ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</w:p>
    <w:p w:rsidR="00CE7E1C" w:rsidRPr="00F7001E" w:rsidRDefault="00CE7E1C" w:rsidP="008171A4">
      <w:pPr>
        <w:spacing w:after="240" w:line="360" w:lineRule="atLeast"/>
        <w:jc w:val="center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b/>
          <w:bCs/>
          <w:color w:val="000000"/>
          <w:sz w:val="26"/>
          <w:szCs w:val="26"/>
        </w:rPr>
        <w:t>о выдаче дубликата исполнительного листа</w:t>
      </w:r>
    </w:p>
    <w:p w:rsidR="00CE7E1C" w:rsidRPr="00F7001E" w:rsidRDefault="00CE7E1C" w:rsidP="00E87948">
      <w:pPr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По решению  _________ (наименование суда) от "___"_________ ____ г. по гражданскому делу по иску  _________ (ФИО истца) к _________ (ФИО ответчика) о _________ (указать сущность взыскания), вступившему в законную силу, судом был выдан исполнительный лист.</w:t>
      </w:r>
    </w:p>
    <w:p w:rsidR="00CE7E1C" w:rsidRPr="00F7001E" w:rsidRDefault="00CE7E1C" w:rsidP="00E87948">
      <w:pPr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Впоследствии исполнительный лист был утрачен при следующих обстоятельствах _________ (указать обстоятельства утраты исполнительного листа), что подтверждается _________ (указать, чем подтверждается утрата исполнительного листа). Принятые мною меры по розыску исполнительного листа _________ (указать, какие меры принимал взыскатель для поиска утраченного исполнительного листа) результата не дали.</w:t>
      </w:r>
    </w:p>
    <w:p w:rsidR="00CE7E1C" w:rsidRPr="00F7001E" w:rsidRDefault="00CE7E1C" w:rsidP="00E87948">
      <w:pPr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Решение суда от "___"_________ ____ г. еще не исполнено, поэтому мне необходимо получить дубликат исполнительного листа для последующего принудительного исполнения решения суда.</w:t>
      </w:r>
    </w:p>
    <w:p w:rsidR="00CE7E1C" w:rsidRPr="00F7001E" w:rsidRDefault="00CE7E1C" w:rsidP="00E87948">
      <w:pPr>
        <w:spacing w:after="0" w:line="240" w:lineRule="atLeast"/>
        <w:ind w:firstLine="567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7001E">
        <w:rPr>
          <w:rFonts w:ascii="Times New Roman" w:hAnsi="Times New Roman"/>
          <w:sz w:val="26"/>
          <w:szCs w:val="26"/>
        </w:rPr>
        <w:t xml:space="preserve">Являясь законным представителем </w:t>
      </w:r>
      <w:r w:rsidRPr="00F7001E">
        <w:rPr>
          <w:rFonts w:ascii="Times New Roman" w:hAnsi="Times New Roman"/>
          <w:sz w:val="26"/>
          <w:szCs w:val="26"/>
        </w:rPr>
        <w:fldChar w:fldCharType="begin"/>
      </w:r>
      <w:r w:rsidRPr="00F7001E">
        <w:rPr>
          <w:rFonts w:ascii="Times New Roman" w:hAnsi="Times New Roman"/>
          <w:sz w:val="26"/>
          <w:szCs w:val="26"/>
        </w:rPr>
        <w:instrText xml:space="preserve"> IF </w:instrText>
      </w:r>
      <w:r w:rsidRPr="00F7001E">
        <w:rPr>
          <w:rFonts w:ascii="Times New Roman" w:hAnsi="Times New Roman"/>
          <w:sz w:val="26"/>
          <w:szCs w:val="26"/>
        </w:rPr>
        <w:fldChar w:fldCharType="begin"/>
      </w:r>
      <w:r w:rsidRPr="00F7001E">
        <w:rPr>
          <w:rFonts w:ascii="Times New Roman" w:hAnsi="Times New Roman"/>
          <w:sz w:val="26"/>
          <w:szCs w:val="26"/>
        </w:rPr>
        <w:instrText xml:space="preserve"> MERGEFIELD Пол </w:instrText>
      </w:r>
      <w:r w:rsidRPr="00F7001E">
        <w:rPr>
          <w:rFonts w:ascii="Times New Roman" w:hAnsi="Times New Roman"/>
          <w:sz w:val="26"/>
          <w:szCs w:val="26"/>
        </w:rPr>
        <w:fldChar w:fldCharType="separate"/>
      </w:r>
      <w:r w:rsidRPr="00F7001E">
        <w:rPr>
          <w:rFonts w:ascii="Times New Roman" w:hAnsi="Times New Roman"/>
          <w:noProof/>
          <w:sz w:val="26"/>
          <w:szCs w:val="26"/>
        </w:rPr>
        <w:instrText>ж</w:instrText>
      </w:r>
      <w:r w:rsidRPr="00F7001E">
        <w:rPr>
          <w:rFonts w:ascii="Times New Roman" w:hAnsi="Times New Roman"/>
          <w:sz w:val="26"/>
          <w:szCs w:val="26"/>
        </w:rPr>
        <w:fldChar w:fldCharType="end"/>
      </w:r>
      <w:r w:rsidRPr="00F7001E">
        <w:rPr>
          <w:rFonts w:ascii="Times New Roman" w:hAnsi="Times New Roman"/>
          <w:sz w:val="26"/>
          <w:szCs w:val="26"/>
        </w:rPr>
        <w:instrText xml:space="preserve"> = "м" "несовершеннолетнего" "несовершеннолетней" </w:instrText>
      </w:r>
      <w:r w:rsidRPr="00F7001E">
        <w:rPr>
          <w:rFonts w:ascii="Times New Roman" w:hAnsi="Times New Roman"/>
          <w:sz w:val="26"/>
          <w:szCs w:val="26"/>
        </w:rPr>
        <w:fldChar w:fldCharType="separate"/>
      </w:r>
      <w:r w:rsidRPr="00F7001E">
        <w:rPr>
          <w:rFonts w:ascii="Times New Roman" w:hAnsi="Times New Roman"/>
          <w:noProof/>
          <w:sz w:val="26"/>
          <w:szCs w:val="26"/>
        </w:rPr>
        <w:t>несовершеннолетней</w:t>
      </w:r>
      <w:r w:rsidRPr="00F7001E">
        <w:rPr>
          <w:rFonts w:ascii="Times New Roman" w:hAnsi="Times New Roman"/>
          <w:sz w:val="26"/>
          <w:szCs w:val="26"/>
        </w:rPr>
        <w:fldChar w:fldCharType="end"/>
      </w:r>
      <w:r w:rsidRPr="00F7001E">
        <w:rPr>
          <w:rFonts w:ascii="Times New Roman" w:hAnsi="Times New Roman"/>
          <w:sz w:val="26"/>
          <w:szCs w:val="26"/>
        </w:rPr>
        <w:t xml:space="preserve"> ____________________________</w:t>
      </w:r>
      <w:r w:rsidRPr="00F7001E">
        <w:rPr>
          <w:rFonts w:ascii="Times New Roman" w:hAnsi="Times New Roman"/>
          <w:bCs/>
          <w:sz w:val="26"/>
          <w:szCs w:val="26"/>
        </w:rPr>
        <w:t xml:space="preserve">, </w:t>
      </w:r>
      <w:r w:rsidRPr="00F7001E">
        <w:rPr>
          <w:rFonts w:ascii="Times New Roman" w:hAnsi="Times New Roman"/>
          <w:color w:val="000000"/>
          <w:sz w:val="26"/>
          <w:szCs w:val="26"/>
        </w:rPr>
        <w:t>на основании изложенного, руководствуясь ч.2 статьи 12 Федерального закона «Об исполнительном производстве», статьей 430 Гражданского процессуального кодекса РФ,</w:t>
      </w:r>
    </w:p>
    <w:p w:rsidR="00CE7E1C" w:rsidRPr="00F7001E" w:rsidRDefault="00CE7E1C" w:rsidP="00E87948">
      <w:pPr>
        <w:spacing w:after="0" w:line="240" w:lineRule="atLeast"/>
        <w:jc w:val="center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b/>
          <w:bCs/>
          <w:color w:val="000000"/>
          <w:sz w:val="26"/>
          <w:szCs w:val="26"/>
        </w:rPr>
        <w:t>Прошу:</w:t>
      </w:r>
    </w:p>
    <w:p w:rsidR="00CE7E1C" w:rsidRPr="00F7001E" w:rsidRDefault="00CE7E1C" w:rsidP="00F7001E">
      <w:pPr>
        <w:suppressAutoHyphens/>
        <w:spacing w:after="0" w:line="240" w:lineRule="atLeast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Выдать дубликат исполнительного листа по решению суда от "___"_________ ____ г. по гражданскому делу по иску  _________ (ФИО истца) к _________ (ФИО ответчика) о _________ (указать сущность взыскания) взамен утраченного.</w:t>
      </w:r>
    </w:p>
    <w:p w:rsidR="00CE7E1C" w:rsidRPr="00F7001E" w:rsidRDefault="00CE7E1C" w:rsidP="00E87948">
      <w:pPr>
        <w:spacing w:after="0" w:line="240" w:lineRule="atLeast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b/>
          <w:bCs/>
          <w:color w:val="000000"/>
          <w:sz w:val="26"/>
          <w:szCs w:val="26"/>
        </w:rPr>
        <w:t xml:space="preserve">Перечень прилагаемых к заявлению документов </w:t>
      </w:r>
      <w:r w:rsidRPr="00F7001E">
        <w:rPr>
          <w:rFonts w:ascii="Times New Roman" w:hAnsi="Times New Roman"/>
          <w:color w:val="000000"/>
          <w:sz w:val="26"/>
          <w:szCs w:val="26"/>
        </w:rPr>
        <w:t>(копии по числу лиц, участвующих в деле):</w:t>
      </w:r>
    </w:p>
    <w:p w:rsidR="00CE7E1C" w:rsidRPr="00F7001E" w:rsidRDefault="00CE7E1C" w:rsidP="00F7001E">
      <w:pPr>
        <w:numPr>
          <w:ilvl w:val="0"/>
          <w:numId w:val="15"/>
        </w:numPr>
        <w:suppressAutoHyphens/>
        <w:spacing w:after="0" w:line="240" w:lineRule="atLeast"/>
        <w:ind w:left="0" w:firstLine="360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Копия заявления</w:t>
      </w:r>
    </w:p>
    <w:p w:rsidR="00CE7E1C" w:rsidRPr="00F7001E" w:rsidRDefault="00CE7E1C" w:rsidP="00F7001E">
      <w:pPr>
        <w:numPr>
          <w:ilvl w:val="0"/>
          <w:numId w:val="15"/>
        </w:numPr>
        <w:spacing w:after="0" w:line="240" w:lineRule="atLeast"/>
        <w:ind w:left="0" w:firstLine="360"/>
        <w:rPr>
          <w:rFonts w:ascii="Times New Roman" w:hAnsi="Times New Roman"/>
          <w:bCs/>
          <w:sz w:val="26"/>
          <w:szCs w:val="26"/>
        </w:rPr>
      </w:pPr>
      <w:r w:rsidRPr="00F7001E">
        <w:rPr>
          <w:rFonts w:ascii="Times New Roman" w:hAnsi="Times New Roman"/>
          <w:sz w:val="26"/>
          <w:szCs w:val="26"/>
        </w:rPr>
        <w:t>Копия постановления об установлении опеки (попечительства)</w:t>
      </w:r>
    </w:p>
    <w:p w:rsidR="00CE7E1C" w:rsidRPr="00F7001E" w:rsidRDefault="00CE7E1C" w:rsidP="00F7001E">
      <w:pPr>
        <w:numPr>
          <w:ilvl w:val="0"/>
          <w:numId w:val="15"/>
        </w:numPr>
        <w:suppressAutoHyphens/>
        <w:spacing w:after="0" w:line="240" w:lineRule="atLeast"/>
        <w:ind w:left="0" w:firstLine="360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Документы, подтверждающие утрату исполнительного листа</w:t>
      </w:r>
    </w:p>
    <w:p w:rsidR="00CE7E1C" w:rsidRPr="00F7001E" w:rsidRDefault="00CE7E1C" w:rsidP="00F7001E">
      <w:pPr>
        <w:numPr>
          <w:ilvl w:val="0"/>
          <w:numId w:val="15"/>
        </w:numPr>
        <w:spacing w:after="0" w:line="240" w:lineRule="atLeast"/>
        <w:ind w:left="0" w:firstLine="360"/>
        <w:rPr>
          <w:rFonts w:ascii="Times New Roman" w:hAnsi="Times New Roman"/>
          <w:bCs/>
          <w:sz w:val="26"/>
          <w:szCs w:val="26"/>
        </w:rPr>
      </w:pPr>
      <w:r w:rsidRPr="00F7001E">
        <w:rPr>
          <w:rFonts w:ascii="Times New Roman" w:hAnsi="Times New Roman"/>
          <w:bCs/>
          <w:sz w:val="26"/>
          <w:szCs w:val="26"/>
        </w:rPr>
        <w:t>Копия свидетельства о рождении _______________________</w:t>
      </w:r>
    </w:p>
    <w:p w:rsidR="00CE7E1C" w:rsidRPr="00F7001E" w:rsidRDefault="00CE7E1C" w:rsidP="00F7001E">
      <w:pPr>
        <w:numPr>
          <w:ilvl w:val="0"/>
          <w:numId w:val="15"/>
        </w:numPr>
        <w:spacing w:after="0" w:line="240" w:lineRule="atLeast"/>
        <w:ind w:left="0" w:firstLine="360"/>
        <w:rPr>
          <w:rFonts w:ascii="Times New Roman" w:hAnsi="Times New Roman"/>
          <w:bCs/>
          <w:sz w:val="26"/>
          <w:szCs w:val="26"/>
        </w:rPr>
      </w:pPr>
      <w:r w:rsidRPr="00F7001E">
        <w:rPr>
          <w:rFonts w:ascii="Times New Roman" w:hAnsi="Times New Roman"/>
          <w:bCs/>
          <w:sz w:val="26"/>
          <w:szCs w:val="26"/>
        </w:rPr>
        <w:t xml:space="preserve">Копия Решения суда от </w:t>
      </w:r>
      <w:r w:rsidRPr="00F7001E">
        <w:rPr>
          <w:rFonts w:ascii="Times New Roman" w:hAnsi="Times New Roman"/>
          <w:sz w:val="26"/>
          <w:szCs w:val="26"/>
        </w:rPr>
        <w:fldChar w:fldCharType="begin"/>
      </w:r>
      <w:r w:rsidRPr="00F7001E">
        <w:rPr>
          <w:rFonts w:ascii="Times New Roman" w:hAnsi="Times New Roman"/>
          <w:sz w:val="26"/>
          <w:szCs w:val="26"/>
        </w:rPr>
        <w:instrText xml:space="preserve"> MERGEFIELD "Дата_выдачи"  \@ "dd.MM.yyyy"</w:instrText>
      </w:r>
      <w:r w:rsidRPr="00F7001E">
        <w:rPr>
          <w:rFonts w:ascii="Times New Roman" w:hAnsi="Times New Roman"/>
          <w:sz w:val="26"/>
          <w:szCs w:val="26"/>
        </w:rPr>
        <w:fldChar w:fldCharType="separate"/>
      </w:r>
      <w:r w:rsidRPr="00F7001E">
        <w:rPr>
          <w:rFonts w:ascii="Times New Roman" w:hAnsi="Times New Roman"/>
          <w:noProof/>
          <w:sz w:val="26"/>
          <w:szCs w:val="26"/>
        </w:rPr>
        <w:t>__________________</w:t>
      </w:r>
      <w:r w:rsidRPr="00F7001E">
        <w:rPr>
          <w:rFonts w:ascii="Times New Roman" w:hAnsi="Times New Roman"/>
          <w:sz w:val="26"/>
          <w:szCs w:val="26"/>
        </w:rPr>
        <w:fldChar w:fldCharType="end"/>
      </w:r>
      <w:r w:rsidRPr="00F7001E">
        <w:rPr>
          <w:rFonts w:ascii="Times New Roman" w:hAnsi="Times New Roman"/>
          <w:sz w:val="26"/>
          <w:szCs w:val="26"/>
        </w:rPr>
        <w:t xml:space="preserve"> </w:t>
      </w:r>
      <w:r w:rsidRPr="00F7001E">
        <w:rPr>
          <w:rFonts w:ascii="Times New Roman" w:hAnsi="Times New Roman"/>
          <w:bCs/>
          <w:sz w:val="26"/>
          <w:szCs w:val="26"/>
        </w:rPr>
        <w:t>г</w:t>
      </w:r>
    </w:p>
    <w:p w:rsidR="00CE7E1C" w:rsidRPr="00F7001E" w:rsidRDefault="00CE7E1C" w:rsidP="00F7001E">
      <w:pPr>
        <w:numPr>
          <w:ilvl w:val="0"/>
          <w:numId w:val="15"/>
        </w:numPr>
        <w:spacing w:after="0" w:line="240" w:lineRule="atLeast"/>
        <w:ind w:left="0" w:firstLine="360"/>
        <w:rPr>
          <w:rFonts w:ascii="Times New Roman" w:hAnsi="Times New Roman"/>
          <w:bCs/>
          <w:sz w:val="26"/>
          <w:szCs w:val="26"/>
        </w:rPr>
      </w:pPr>
      <w:r w:rsidRPr="00F7001E">
        <w:rPr>
          <w:rFonts w:ascii="Times New Roman" w:hAnsi="Times New Roman"/>
          <w:bCs/>
          <w:sz w:val="26"/>
          <w:szCs w:val="26"/>
        </w:rPr>
        <w:t>Копия Исполнительного листа ____________________</w:t>
      </w:r>
    </w:p>
    <w:p w:rsidR="00CE7E1C" w:rsidRPr="00F7001E" w:rsidRDefault="00CE7E1C" w:rsidP="00F7001E">
      <w:pPr>
        <w:numPr>
          <w:ilvl w:val="0"/>
          <w:numId w:val="15"/>
        </w:numPr>
        <w:spacing w:after="0" w:line="240" w:lineRule="atLeast"/>
        <w:ind w:left="0" w:firstLine="360"/>
        <w:rPr>
          <w:rFonts w:ascii="Times New Roman" w:hAnsi="Times New Roman"/>
          <w:bCs/>
          <w:sz w:val="26"/>
          <w:szCs w:val="26"/>
        </w:rPr>
      </w:pPr>
      <w:r w:rsidRPr="00F7001E">
        <w:rPr>
          <w:rFonts w:ascii="Times New Roman" w:hAnsi="Times New Roman"/>
          <w:bCs/>
          <w:sz w:val="26"/>
          <w:szCs w:val="26"/>
        </w:rPr>
        <w:t xml:space="preserve">Копия Постановления о возбуждении исполнительного производства </w:t>
      </w:r>
      <w:r w:rsidRPr="00F7001E">
        <w:rPr>
          <w:rFonts w:ascii="Times New Roman" w:hAnsi="Times New Roman"/>
          <w:sz w:val="26"/>
          <w:szCs w:val="26"/>
        </w:rPr>
        <w:t>_____</w:t>
      </w:r>
    </w:p>
    <w:p w:rsidR="00CE7E1C" w:rsidRPr="00F7001E" w:rsidRDefault="00CE7E1C" w:rsidP="00F7001E">
      <w:pPr>
        <w:numPr>
          <w:ilvl w:val="0"/>
          <w:numId w:val="15"/>
        </w:numPr>
        <w:suppressAutoHyphens/>
        <w:spacing w:after="0" w:line="240" w:lineRule="atLeast"/>
        <w:ind w:left="0" w:firstLine="360"/>
        <w:jc w:val="both"/>
        <w:rPr>
          <w:color w:val="000000"/>
          <w:sz w:val="26"/>
          <w:szCs w:val="26"/>
          <w:lang w:eastAsia="zh-CN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Другие доказательства, подтверждающие основания заявления о выдаче дубликата исполнительного листа</w:t>
      </w:r>
    </w:p>
    <w:p w:rsidR="00CE7E1C" w:rsidRPr="00F7001E" w:rsidRDefault="00CE7E1C" w:rsidP="00F7001E">
      <w:pPr>
        <w:spacing w:after="0" w:line="240" w:lineRule="atLeast"/>
        <w:ind w:firstLine="360"/>
        <w:rPr>
          <w:rFonts w:ascii="Times New Roman" w:hAnsi="Times New Roman"/>
          <w:color w:val="000000"/>
          <w:sz w:val="26"/>
          <w:szCs w:val="26"/>
        </w:rPr>
      </w:pPr>
    </w:p>
    <w:p w:rsidR="00CE7E1C" w:rsidRPr="00F7001E" w:rsidRDefault="00CE7E1C" w:rsidP="00E87948">
      <w:pPr>
        <w:spacing w:after="0" w:line="240" w:lineRule="atLeast"/>
        <w:rPr>
          <w:rFonts w:ascii="Times New Roman" w:hAnsi="Times New Roman"/>
          <w:color w:val="000000"/>
          <w:sz w:val="26"/>
          <w:szCs w:val="26"/>
        </w:rPr>
      </w:pPr>
    </w:p>
    <w:p w:rsidR="00CE7E1C" w:rsidRPr="00F7001E" w:rsidRDefault="00CE7E1C" w:rsidP="00E87948">
      <w:pPr>
        <w:spacing w:after="0" w:line="240" w:lineRule="atLeast"/>
        <w:rPr>
          <w:rFonts w:ascii="Times New Roman" w:hAnsi="Times New Roman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Дата подачи заявления "___"_________ ____ г.              Подпись заявителя _______</w:t>
      </w:r>
    </w:p>
    <w:sectPr w:rsidR="00CE7E1C" w:rsidRPr="00F7001E" w:rsidSect="000E20EF">
      <w:pgSz w:w="11906" w:h="16838"/>
      <w:pgMar w:top="539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06EC3F44"/>
    <w:multiLevelType w:val="hybridMultilevel"/>
    <w:tmpl w:val="933E581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>
    <w:nsid w:val="094F3B29"/>
    <w:multiLevelType w:val="hybridMultilevel"/>
    <w:tmpl w:val="A436555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>
    <w:nsid w:val="0A0C11C1"/>
    <w:multiLevelType w:val="hybridMultilevel"/>
    <w:tmpl w:val="782CC87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">
    <w:nsid w:val="0EB142FB"/>
    <w:multiLevelType w:val="hybridMultilevel"/>
    <w:tmpl w:val="913AE6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5410D5C"/>
    <w:multiLevelType w:val="hybridMultilevel"/>
    <w:tmpl w:val="4378AB6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">
    <w:nsid w:val="28CF420C"/>
    <w:multiLevelType w:val="hybridMultilevel"/>
    <w:tmpl w:val="782CC87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8">
    <w:nsid w:val="2A9B33F4"/>
    <w:multiLevelType w:val="hybridMultilevel"/>
    <w:tmpl w:val="A94AEF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9">
    <w:nsid w:val="4AAC732C"/>
    <w:multiLevelType w:val="hybridMultilevel"/>
    <w:tmpl w:val="782CC87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0">
    <w:nsid w:val="55B42D43"/>
    <w:multiLevelType w:val="hybridMultilevel"/>
    <w:tmpl w:val="1BEA6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CD3473B"/>
    <w:multiLevelType w:val="hybridMultilevel"/>
    <w:tmpl w:val="782CC87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72056A39"/>
    <w:multiLevelType w:val="hybridMultilevel"/>
    <w:tmpl w:val="CE727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2E680C"/>
    <w:multiLevelType w:val="hybridMultilevel"/>
    <w:tmpl w:val="AFA6F2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CE36AD6"/>
    <w:multiLevelType w:val="hybridMultilevel"/>
    <w:tmpl w:val="3BA6D38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5"/>
  </w:num>
  <w:num w:numId="5">
    <w:abstractNumId w:val="3"/>
  </w:num>
  <w:num w:numId="6">
    <w:abstractNumId w:val="2"/>
  </w:num>
  <w:num w:numId="7">
    <w:abstractNumId w:val="13"/>
  </w:num>
  <w:num w:numId="8">
    <w:abstractNumId w:val="10"/>
  </w:num>
  <w:num w:numId="9">
    <w:abstractNumId w:val="7"/>
  </w:num>
  <w:num w:numId="10">
    <w:abstractNumId w:val="9"/>
  </w:num>
  <w:num w:numId="11">
    <w:abstractNumId w:val="4"/>
  </w:num>
  <w:num w:numId="12">
    <w:abstractNumId w:val="11"/>
  </w:num>
  <w:num w:numId="13">
    <w:abstractNumId w:val="14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75EA"/>
    <w:rsid w:val="0000307B"/>
    <w:rsid w:val="000306E2"/>
    <w:rsid w:val="00063B18"/>
    <w:rsid w:val="000B1FE0"/>
    <w:rsid w:val="000C548C"/>
    <w:rsid w:val="000D12C7"/>
    <w:rsid w:val="000E20EF"/>
    <w:rsid w:val="00122D6A"/>
    <w:rsid w:val="0012703C"/>
    <w:rsid w:val="00144314"/>
    <w:rsid w:val="001604CE"/>
    <w:rsid w:val="001A0466"/>
    <w:rsid w:val="001C4863"/>
    <w:rsid w:val="00250CEC"/>
    <w:rsid w:val="00254EE4"/>
    <w:rsid w:val="0026661C"/>
    <w:rsid w:val="00292ED8"/>
    <w:rsid w:val="002D0497"/>
    <w:rsid w:val="002E0D1B"/>
    <w:rsid w:val="002F4C61"/>
    <w:rsid w:val="002F7EFA"/>
    <w:rsid w:val="00306F02"/>
    <w:rsid w:val="003211EC"/>
    <w:rsid w:val="00321277"/>
    <w:rsid w:val="00322DCA"/>
    <w:rsid w:val="00323F55"/>
    <w:rsid w:val="00324626"/>
    <w:rsid w:val="00341284"/>
    <w:rsid w:val="003454FE"/>
    <w:rsid w:val="0036131F"/>
    <w:rsid w:val="00384C5C"/>
    <w:rsid w:val="00392166"/>
    <w:rsid w:val="003C6060"/>
    <w:rsid w:val="003D6E8F"/>
    <w:rsid w:val="003E2728"/>
    <w:rsid w:val="00400DD4"/>
    <w:rsid w:val="00401ED5"/>
    <w:rsid w:val="00412FB9"/>
    <w:rsid w:val="00470A34"/>
    <w:rsid w:val="004904F6"/>
    <w:rsid w:val="004A7DF5"/>
    <w:rsid w:val="004B221B"/>
    <w:rsid w:val="004D3E50"/>
    <w:rsid w:val="004E77E1"/>
    <w:rsid w:val="00505C94"/>
    <w:rsid w:val="0051424E"/>
    <w:rsid w:val="00517D8B"/>
    <w:rsid w:val="00521A9F"/>
    <w:rsid w:val="0054755A"/>
    <w:rsid w:val="00564F20"/>
    <w:rsid w:val="00565E1B"/>
    <w:rsid w:val="0059386B"/>
    <w:rsid w:val="005938BD"/>
    <w:rsid w:val="005A236A"/>
    <w:rsid w:val="005B150F"/>
    <w:rsid w:val="005C4056"/>
    <w:rsid w:val="005E3410"/>
    <w:rsid w:val="00616FF7"/>
    <w:rsid w:val="006234B7"/>
    <w:rsid w:val="00664D89"/>
    <w:rsid w:val="00675F48"/>
    <w:rsid w:val="00687A88"/>
    <w:rsid w:val="006953E6"/>
    <w:rsid w:val="006A7638"/>
    <w:rsid w:val="006B7D4B"/>
    <w:rsid w:val="006C5EC2"/>
    <w:rsid w:val="006E187E"/>
    <w:rsid w:val="006F33F1"/>
    <w:rsid w:val="00705799"/>
    <w:rsid w:val="007106BD"/>
    <w:rsid w:val="00736991"/>
    <w:rsid w:val="00792076"/>
    <w:rsid w:val="007A06B4"/>
    <w:rsid w:val="007E3BAD"/>
    <w:rsid w:val="007F40CD"/>
    <w:rsid w:val="00811E38"/>
    <w:rsid w:val="008171A4"/>
    <w:rsid w:val="00817894"/>
    <w:rsid w:val="00820F76"/>
    <w:rsid w:val="008332CB"/>
    <w:rsid w:val="00834018"/>
    <w:rsid w:val="008748F0"/>
    <w:rsid w:val="008829CC"/>
    <w:rsid w:val="00891110"/>
    <w:rsid w:val="0089166E"/>
    <w:rsid w:val="00891B90"/>
    <w:rsid w:val="008A4F82"/>
    <w:rsid w:val="008C3C8D"/>
    <w:rsid w:val="008E1183"/>
    <w:rsid w:val="008F340B"/>
    <w:rsid w:val="008F75EA"/>
    <w:rsid w:val="00901768"/>
    <w:rsid w:val="00910182"/>
    <w:rsid w:val="00913745"/>
    <w:rsid w:val="00922F5A"/>
    <w:rsid w:val="00960F25"/>
    <w:rsid w:val="00962264"/>
    <w:rsid w:val="009700C5"/>
    <w:rsid w:val="00976BD2"/>
    <w:rsid w:val="00985062"/>
    <w:rsid w:val="009969D3"/>
    <w:rsid w:val="009C4091"/>
    <w:rsid w:val="00A077C1"/>
    <w:rsid w:val="00A553F0"/>
    <w:rsid w:val="00A55CDD"/>
    <w:rsid w:val="00AD2ACF"/>
    <w:rsid w:val="00AF53EC"/>
    <w:rsid w:val="00AF55A2"/>
    <w:rsid w:val="00B0339A"/>
    <w:rsid w:val="00B04BB5"/>
    <w:rsid w:val="00B07A0D"/>
    <w:rsid w:val="00B11893"/>
    <w:rsid w:val="00B23127"/>
    <w:rsid w:val="00B348D1"/>
    <w:rsid w:val="00B36E62"/>
    <w:rsid w:val="00B54551"/>
    <w:rsid w:val="00B74EA5"/>
    <w:rsid w:val="00B806D8"/>
    <w:rsid w:val="00BC1B17"/>
    <w:rsid w:val="00BC3231"/>
    <w:rsid w:val="00BF0A8E"/>
    <w:rsid w:val="00C373ED"/>
    <w:rsid w:val="00C620E0"/>
    <w:rsid w:val="00C94BB8"/>
    <w:rsid w:val="00C968AA"/>
    <w:rsid w:val="00C96FF5"/>
    <w:rsid w:val="00CB1E09"/>
    <w:rsid w:val="00CD36CA"/>
    <w:rsid w:val="00CE7E1C"/>
    <w:rsid w:val="00D14292"/>
    <w:rsid w:val="00D22659"/>
    <w:rsid w:val="00D22B1D"/>
    <w:rsid w:val="00D30EDF"/>
    <w:rsid w:val="00D35393"/>
    <w:rsid w:val="00D548C1"/>
    <w:rsid w:val="00D63371"/>
    <w:rsid w:val="00D84913"/>
    <w:rsid w:val="00D85764"/>
    <w:rsid w:val="00D95854"/>
    <w:rsid w:val="00DD1E76"/>
    <w:rsid w:val="00DF0906"/>
    <w:rsid w:val="00DF1E89"/>
    <w:rsid w:val="00DF5A59"/>
    <w:rsid w:val="00DF684E"/>
    <w:rsid w:val="00E4275D"/>
    <w:rsid w:val="00E5136B"/>
    <w:rsid w:val="00E5221C"/>
    <w:rsid w:val="00E84652"/>
    <w:rsid w:val="00E87948"/>
    <w:rsid w:val="00E918EF"/>
    <w:rsid w:val="00EA549C"/>
    <w:rsid w:val="00EA5939"/>
    <w:rsid w:val="00EE5A9D"/>
    <w:rsid w:val="00F0201B"/>
    <w:rsid w:val="00F31878"/>
    <w:rsid w:val="00F67CA6"/>
    <w:rsid w:val="00F7001E"/>
    <w:rsid w:val="00F737B3"/>
    <w:rsid w:val="00F929B7"/>
    <w:rsid w:val="00FD3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E62"/>
    <w:pPr>
      <w:spacing w:after="200" w:line="276" w:lineRule="auto"/>
    </w:pPr>
  </w:style>
  <w:style w:type="paragraph" w:styleId="Heading3">
    <w:name w:val="heading 3"/>
    <w:basedOn w:val="Normal"/>
    <w:next w:val="BodyText"/>
    <w:link w:val="Heading3Char"/>
    <w:uiPriority w:val="99"/>
    <w:qFormat/>
    <w:locked/>
    <w:rsid w:val="008171A4"/>
    <w:pPr>
      <w:keepNext/>
      <w:tabs>
        <w:tab w:val="num" w:pos="720"/>
      </w:tabs>
      <w:suppressAutoHyphens/>
      <w:spacing w:before="240" w:after="120" w:line="240" w:lineRule="auto"/>
      <w:ind w:left="720" w:hanging="720"/>
      <w:outlineLvl w:val="2"/>
    </w:pPr>
    <w:rPr>
      <w:rFonts w:ascii="Arial" w:eastAsia="MS Mincho" w:hAnsi="Arial" w:cs="Tahoma"/>
      <w:b/>
      <w:bCs/>
      <w:sz w:val="28"/>
      <w:szCs w:val="28"/>
      <w:lang w:val="en-US"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8171A4"/>
    <w:rPr>
      <w:rFonts w:ascii="Arial" w:eastAsia="MS Mincho" w:hAnsi="Arial" w:cs="Tahoma"/>
      <w:b/>
      <w:bCs/>
      <w:sz w:val="28"/>
      <w:szCs w:val="28"/>
      <w:lang w:val="en-US" w:eastAsia="ar-SA" w:bidi="ar-SA"/>
    </w:rPr>
  </w:style>
  <w:style w:type="paragraph" w:styleId="ListParagraph">
    <w:name w:val="List Paragraph"/>
    <w:basedOn w:val="Normal"/>
    <w:uiPriority w:val="99"/>
    <w:qFormat/>
    <w:rsid w:val="008F75EA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A549C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6234B7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rsid w:val="00DD1E7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link w:val="NormalWebChar"/>
    <w:uiPriority w:val="99"/>
    <w:rsid w:val="00322DCA"/>
    <w:pPr>
      <w:spacing w:before="100" w:beforeAutospacing="1" w:after="100" w:afterAutospacing="1" w:line="240" w:lineRule="auto"/>
    </w:pPr>
    <w:rPr>
      <w:sz w:val="24"/>
      <w:szCs w:val="20"/>
      <w:lang w:val="bg-BG" w:eastAsia="bg-BG"/>
    </w:rPr>
  </w:style>
  <w:style w:type="character" w:customStyle="1" w:styleId="NormalWebChar">
    <w:name w:val="Normal (Web) Char"/>
    <w:link w:val="NormalWeb"/>
    <w:uiPriority w:val="99"/>
    <w:locked/>
    <w:rsid w:val="00322DCA"/>
    <w:rPr>
      <w:sz w:val="24"/>
      <w:lang w:val="bg-BG" w:eastAsia="bg-BG"/>
    </w:rPr>
  </w:style>
  <w:style w:type="paragraph" w:styleId="BodyText">
    <w:name w:val="Body Text"/>
    <w:basedOn w:val="Normal"/>
    <w:link w:val="BodyTextChar"/>
    <w:uiPriority w:val="99"/>
    <w:rsid w:val="008171A4"/>
    <w:pPr>
      <w:suppressAutoHyphens/>
      <w:spacing w:after="120" w:line="240" w:lineRule="auto"/>
    </w:pPr>
    <w:rPr>
      <w:rFonts w:ascii="Times New Roman" w:hAnsi="Times New Roman"/>
      <w:sz w:val="24"/>
      <w:szCs w:val="24"/>
      <w:lang w:val="en-US" w:eastAsia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171A4"/>
    <w:rPr>
      <w:rFonts w:cs="Times New Roman"/>
      <w:sz w:val="24"/>
      <w:szCs w:val="24"/>
      <w:lang w:val="en-US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38.fssprus.ru/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fssprus.ru/" TargetMode="External"/><Relationship Id="rId12" Type="http://schemas.openxmlformats.org/officeDocument/2006/relationships/hyperlink" Target="http://fssprus.ru/subs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://fssprus.ru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fsspru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8</Pages>
  <Words>2457</Words>
  <Characters>14011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Взыскание алиментов на детей, оставшихся без попечения родителей</dc:title>
  <dc:subject/>
  <dc:creator>User-10</dc:creator>
  <cp:keywords/>
  <dc:description/>
  <cp:lastModifiedBy>User</cp:lastModifiedBy>
  <cp:revision>4</cp:revision>
  <cp:lastPrinted>2016-03-24T08:16:00Z</cp:lastPrinted>
  <dcterms:created xsi:type="dcterms:W3CDTF">2016-05-30T06:07:00Z</dcterms:created>
  <dcterms:modified xsi:type="dcterms:W3CDTF">2016-10-05T02:43:00Z</dcterms:modified>
</cp:coreProperties>
</file>